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CE921" w14:textId="77777777" w:rsidR="00821F4C" w:rsidRDefault="00821F4C" w:rsidP="00821F4C">
      <w:pPr>
        <w:jc w:val="center"/>
        <w:rPr>
          <w:b/>
          <w:color w:val="1B4F9F"/>
          <w:sz w:val="36"/>
        </w:rPr>
      </w:pPr>
    </w:p>
    <w:p w14:paraId="7D087312" w14:textId="77777777" w:rsidR="00821F4C" w:rsidRDefault="00821F4C" w:rsidP="00821F4C">
      <w:pPr>
        <w:jc w:val="center"/>
        <w:rPr>
          <w:b/>
          <w:color w:val="1B4F9F"/>
          <w:sz w:val="36"/>
        </w:rPr>
      </w:pPr>
    </w:p>
    <w:p w14:paraId="483382CF" w14:textId="77777777" w:rsidR="00821F4C" w:rsidRDefault="00821F4C" w:rsidP="00821F4C">
      <w:pPr>
        <w:jc w:val="center"/>
        <w:rPr>
          <w:b/>
          <w:color w:val="1B4F9F"/>
          <w:sz w:val="36"/>
        </w:rPr>
      </w:pPr>
    </w:p>
    <w:p w14:paraId="7B2E100B" w14:textId="77777777" w:rsidR="00821F4C" w:rsidRDefault="00821F4C" w:rsidP="00821F4C">
      <w:pPr>
        <w:jc w:val="center"/>
        <w:rPr>
          <w:b/>
          <w:color w:val="1B4F9F"/>
          <w:sz w:val="36"/>
        </w:rPr>
      </w:pPr>
    </w:p>
    <w:p w14:paraId="312A75D3" w14:textId="77777777" w:rsidR="00821F4C" w:rsidRDefault="00821F4C" w:rsidP="00821F4C">
      <w:pPr>
        <w:jc w:val="center"/>
        <w:rPr>
          <w:b/>
          <w:color w:val="1B4F9F"/>
          <w:sz w:val="36"/>
        </w:rPr>
      </w:pPr>
    </w:p>
    <w:p w14:paraId="5121B034" w14:textId="77777777" w:rsidR="00821F4C" w:rsidRDefault="00821F4C" w:rsidP="00821F4C">
      <w:pPr>
        <w:pStyle w:val="Nzov"/>
      </w:pPr>
    </w:p>
    <w:p w14:paraId="1471A55E" w14:textId="56ED024C" w:rsidR="00821F4C" w:rsidRPr="002947F2" w:rsidRDefault="00F41103" w:rsidP="00821F4C">
      <w:pPr>
        <w:pStyle w:val="Nzov"/>
      </w:pPr>
      <w:r>
        <w:t>V</w:t>
      </w:r>
      <w:r w:rsidR="000136FB">
        <w:t xml:space="preserve">yhodnotenie stavu </w:t>
      </w:r>
      <w:r>
        <w:t>a</w:t>
      </w:r>
      <w:r w:rsidR="00011855">
        <w:t> klasifikácie okresov</w:t>
      </w:r>
      <w:r>
        <w:t xml:space="preserve"> </w:t>
      </w:r>
      <w:r w:rsidR="000136FB">
        <w:t xml:space="preserve">siete </w:t>
      </w:r>
      <w:r>
        <w:t>VAS  k 1. 7. 2020</w:t>
      </w:r>
    </w:p>
    <w:p w14:paraId="66E1BEE5" w14:textId="2E9C07FD" w:rsidR="00821F4C" w:rsidRDefault="00821F4C" w:rsidP="00821F4C">
      <w:pPr>
        <w:jc w:val="center"/>
        <w:rPr>
          <w:color w:val="626A6E"/>
        </w:rPr>
      </w:pPr>
      <w:r w:rsidRPr="000D3257">
        <w:rPr>
          <w:color w:val="626A6E"/>
        </w:rPr>
        <w:t xml:space="preserve"> (Interný materiál </w:t>
      </w:r>
      <w:r w:rsidR="00F41103">
        <w:rPr>
          <w:color w:val="626A6E"/>
        </w:rPr>
        <w:t>odboru tvorby strategických zámerov MZ SR</w:t>
      </w:r>
      <w:r w:rsidRPr="000D3257">
        <w:rPr>
          <w:color w:val="626A6E"/>
        </w:rPr>
        <w:t>)</w:t>
      </w:r>
    </w:p>
    <w:p w14:paraId="7D65366C" w14:textId="120BB694" w:rsidR="00821F4C" w:rsidRDefault="00F41103" w:rsidP="00821F4C">
      <w:pPr>
        <w:jc w:val="center"/>
        <w:rPr>
          <w:color w:val="626A6E"/>
        </w:rPr>
      </w:pPr>
      <w:r>
        <w:rPr>
          <w:color w:val="626A6E"/>
        </w:rPr>
        <w:t>Mgr. Daša Uličná</w:t>
      </w:r>
    </w:p>
    <w:p w14:paraId="2EE5C845" w14:textId="77777777" w:rsidR="00821F4C" w:rsidRDefault="00821F4C" w:rsidP="00821F4C">
      <w:pPr>
        <w:jc w:val="center"/>
        <w:rPr>
          <w:color w:val="626A6E"/>
        </w:rPr>
      </w:pPr>
    </w:p>
    <w:p w14:paraId="4040BC6F" w14:textId="77777777" w:rsidR="00821F4C" w:rsidRDefault="00821F4C" w:rsidP="00821F4C">
      <w:pPr>
        <w:jc w:val="center"/>
        <w:rPr>
          <w:color w:val="626A6E"/>
        </w:rPr>
      </w:pPr>
    </w:p>
    <w:p w14:paraId="0E89BF1A" w14:textId="77777777" w:rsidR="00821F4C" w:rsidRDefault="00821F4C" w:rsidP="00821F4C">
      <w:pPr>
        <w:jc w:val="center"/>
        <w:rPr>
          <w:color w:val="626A6E"/>
        </w:rPr>
      </w:pPr>
    </w:p>
    <w:p w14:paraId="5574F494" w14:textId="77777777" w:rsidR="00821F4C" w:rsidRDefault="00821F4C" w:rsidP="00821F4C">
      <w:pPr>
        <w:jc w:val="center"/>
        <w:rPr>
          <w:color w:val="626A6E"/>
        </w:rPr>
      </w:pPr>
    </w:p>
    <w:p w14:paraId="02D7AB16" w14:textId="77777777" w:rsidR="00821F4C" w:rsidRDefault="00821F4C" w:rsidP="00821F4C">
      <w:pPr>
        <w:jc w:val="center"/>
        <w:rPr>
          <w:color w:val="626A6E"/>
        </w:rPr>
      </w:pPr>
    </w:p>
    <w:p w14:paraId="26CB0BE3" w14:textId="77777777" w:rsidR="00821F4C" w:rsidRDefault="00821F4C" w:rsidP="00821F4C">
      <w:pPr>
        <w:jc w:val="center"/>
        <w:rPr>
          <w:color w:val="626A6E"/>
        </w:rPr>
      </w:pPr>
    </w:p>
    <w:p w14:paraId="5693D357" w14:textId="77777777" w:rsidR="00821F4C" w:rsidRDefault="00821F4C" w:rsidP="00821F4C">
      <w:pPr>
        <w:jc w:val="center"/>
        <w:rPr>
          <w:color w:val="626A6E"/>
        </w:rPr>
      </w:pPr>
    </w:p>
    <w:p w14:paraId="001F9337" w14:textId="77777777" w:rsidR="00821F4C" w:rsidRDefault="00821F4C" w:rsidP="00821F4C">
      <w:pPr>
        <w:jc w:val="center"/>
        <w:rPr>
          <w:color w:val="626A6E"/>
        </w:rPr>
      </w:pPr>
    </w:p>
    <w:p w14:paraId="565F59F4" w14:textId="77777777" w:rsidR="00821F4C" w:rsidRDefault="00821F4C" w:rsidP="00821F4C">
      <w:pPr>
        <w:jc w:val="center"/>
        <w:rPr>
          <w:color w:val="626A6E"/>
        </w:rPr>
      </w:pPr>
    </w:p>
    <w:p w14:paraId="230ACF98" w14:textId="77777777" w:rsidR="00821F4C" w:rsidRDefault="00821F4C" w:rsidP="00821F4C">
      <w:pPr>
        <w:jc w:val="center"/>
        <w:rPr>
          <w:color w:val="626A6E"/>
        </w:rPr>
      </w:pPr>
    </w:p>
    <w:p w14:paraId="70CAB5EF" w14:textId="77777777" w:rsidR="00821F4C" w:rsidRDefault="00821F4C" w:rsidP="00821F4C">
      <w:pPr>
        <w:jc w:val="center"/>
        <w:rPr>
          <w:color w:val="626A6E"/>
        </w:rPr>
      </w:pPr>
    </w:p>
    <w:p w14:paraId="2BB2891D" w14:textId="7E5920F1" w:rsidR="00821F4C" w:rsidRDefault="00F41103" w:rsidP="00F41103">
      <w:pPr>
        <w:spacing w:after="120"/>
        <w:jc w:val="center"/>
      </w:pPr>
      <w:r>
        <w:t>Bratislava</w:t>
      </w:r>
    </w:p>
    <w:p w14:paraId="508FA977" w14:textId="3E829646" w:rsidR="00F74626" w:rsidRDefault="00792B59" w:rsidP="00821F4C">
      <w:pPr>
        <w:jc w:val="center"/>
        <w:sectPr w:rsidR="00F74626" w:rsidSect="00F74626">
          <w:headerReference w:type="default" r:id="rId11"/>
          <w:footerReference w:type="default" r:id="rId12"/>
          <w:headerReference w:type="first" r:id="rId13"/>
          <w:pgSz w:w="11906" w:h="16838"/>
          <w:pgMar w:top="1933" w:right="1418" w:bottom="1418" w:left="1418" w:header="709" w:footer="709" w:gutter="0"/>
          <w:pgNumType w:start="1"/>
          <w:cols w:space="708"/>
          <w:titlePg/>
          <w:docGrid w:linePitch="360"/>
        </w:sectPr>
      </w:pPr>
      <w:r>
        <w:t>jú</w:t>
      </w:r>
      <w:r w:rsidR="001E3EF8">
        <w:t>l</w:t>
      </w:r>
      <w:r w:rsidR="00F41103">
        <w:t xml:space="preserve"> 2021</w:t>
      </w:r>
    </w:p>
    <w:p w14:paraId="1CD25F43" w14:textId="48D51446" w:rsidR="0099064E" w:rsidRDefault="00025277" w:rsidP="00821F4C">
      <w:pPr>
        <w:pStyle w:val="Nadpis1"/>
        <w:spacing w:before="120"/>
        <w:ind w:left="431" w:hanging="431"/>
      </w:pPr>
      <w:r w:rsidRPr="00594ED1">
        <w:lastRenderedPageBreak/>
        <w:t>STAV SIETE</w:t>
      </w:r>
      <w:r w:rsidR="007B7E39" w:rsidRPr="00594ED1">
        <w:t xml:space="preserve"> </w:t>
      </w:r>
      <w:r w:rsidR="00FC4C09" w:rsidRPr="00594ED1">
        <w:t>VAS</w:t>
      </w:r>
    </w:p>
    <w:p w14:paraId="1C20AC89" w14:textId="3D292002" w:rsidR="00657743" w:rsidRDefault="00657743" w:rsidP="00657743">
      <w:r w:rsidRPr="00D63DAA">
        <w:t>V rámci vyhodnotenia</w:t>
      </w:r>
      <w:r>
        <w:t xml:space="preserve"> siete všeobecnej ambulantnej starostlivosti (ďalej iba „VAS“) v Slovenskej republike (ďalej iba „SR“) </w:t>
      </w:r>
      <w:r w:rsidRPr="00D63DAA">
        <w:t>boli</w:t>
      </w:r>
      <w:r w:rsidR="00B926CB">
        <w:t xml:space="preserve"> k 1. 7</w:t>
      </w:r>
      <w:r>
        <w:t>.</w:t>
      </w:r>
      <w:r w:rsidR="00B926CB">
        <w:t xml:space="preserve"> </w:t>
      </w:r>
      <w:r>
        <w:t xml:space="preserve">2020 </w:t>
      </w:r>
      <w:r w:rsidRPr="00D63DAA">
        <w:t>preskúmané nasledujúce oblasti:</w:t>
      </w:r>
    </w:p>
    <w:p w14:paraId="2C87CA0E" w14:textId="00A344C7" w:rsidR="00657743" w:rsidRDefault="00657743" w:rsidP="00657743">
      <w:pPr>
        <w:pStyle w:val="Odsekzoznamu"/>
        <w:numPr>
          <w:ilvl w:val="0"/>
          <w:numId w:val="26"/>
        </w:numPr>
      </w:pPr>
      <w:r>
        <w:t>poskytovatelia zdravotnej starostlivosti (ďalej iba „PZS“) a lekári v sieti VAS,</w:t>
      </w:r>
    </w:p>
    <w:p w14:paraId="705F3D18" w14:textId="6449D8A6" w:rsidR="00657743" w:rsidRDefault="00657743" w:rsidP="00657743">
      <w:pPr>
        <w:pStyle w:val="Odsekzoznamu"/>
        <w:numPr>
          <w:ilvl w:val="0"/>
          <w:numId w:val="26"/>
        </w:numPr>
      </w:pPr>
      <w:r>
        <w:t>poistenci a kapitanti v sieti VAS,</w:t>
      </w:r>
    </w:p>
    <w:p w14:paraId="10B7C2E6" w14:textId="7DFE98F0" w:rsidR="00657743" w:rsidRDefault="00657743" w:rsidP="00657743">
      <w:pPr>
        <w:pStyle w:val="Odsekzoznamu"/>
        <w:numPr>
          <w:ilvl w:val="0"/>
          <w:numId w:val="26"/>
        </w:numPr>
      </w:pPr>
      <w:r>
        <w:t>geografická dostupnosť siete VAS,</w:t>
      </w:r>
    </w:p>
    <w:p w14:paraId="74BCAAB9" w14:textId="271C9649" w:rsidR="00657743" w:rsidRDefault="00657743" w:rsidP="00657743">
      <w:pPr>
        <w:pStyle w:val="Odsekzoznamu"/>
        <w:numPr>
          <w:ilvl w:val="0"/>
          <w:numId w:val="26"/>
        </w:numPr>
      </w:pPr>
      <w:r>
        <w:t>kapacitná priepustnosť siete VAS.</w:t>
      </w:r>
    </w:p>
    <w:p w14:paraId="08651B2A" w14:textId="17AFED80" w:rsidR="00E55250" w:rsidRPr="00235C50" w:rsidRDefault="00FC4C09" w:rsidP="0084123E">
      <w:pPr>
        <w:pStyle w:val="Nadpis2"/>
        <w:rPr>
          <w:color w:val="003078"/>
        </w:rPr>
      </w:pPr>
      <w:r w:rsidRPr="00235C50">
        <w:rPr>
          <w:color w:val="003078"/>
        </w:rPr>
        <w:t>Stav siete VLD</w:t>
      </w:r>
    </w:p>
    <w:p w14:paraId="09DFFAC8" w14:textId="1E0DAB32" w:rsidR="00235C50" w:rsidRDefault="00F73FE0" w:rsidP="00235C50">
      <w:pPr>
        <w:pStyle w:val="Nadpis3"/>
      </w:pPr>
      <w:r>
        <w:t>PZS a l</w:t>
      </w:r>
      <w:r w:rsidR="00235C50">
        <w:t>ekári vo VLD</w:t>
      </w:r>
    </w:p>
    <w:p w14:paraId="4AE5CBB5" w14:textId="22505D72" w:rsidR="008D7ECE" w:rsidRDefault="00F73FE0" w:rsidP="008D7ECE">
      <w:r>
        <w:t xml:space="preserve">Podľa údajov zdravotných poisťovní (ďalej iba „ZP“) </w:t>
      </w:r>
      <w:r w:rsidR="00657743">
        <w:t>tvorilo k 1. 7. 2020 sieť všeobecného lekárstva pre dospelých (ďalej iba „VLD“)</w:t>
      </w:r>
      <w:r>
        <w:t xml:space="preserve"> </w:t>
      </w:r>
      <w:r w:rsidR="00DF0502" w:rsidRPr="00F17482">
        <w:rPr>
          <w:b/>
          <w:color w:val="000000" w:themeColor="text1"/>
        </w:rPr>
        <w:t>1 940</w:t>
      </w:r>
      <w:r w:rsidRPr="00F17482">
        <w:rPr>
          <w:b/>
          <w:color w:val="000000" w:themeColor="text1"/>
        </w:rPr>
        <w:t xml:space="preserve"> </w:t>
      </w:r>
      <w:r w:rsidRPr="00F17482">
        <w:rPr>
          <w:b/>
        </w:rPr>
        <w:t>PZS</w:t>
      </w:r>
      <w:r w:rsidR="003D194B">
        <w:t xml:space="preserve"> v </w:t>
      </w:r>
      <w:r w:rsidR="00206638">
        <w:rPr>
          <w:b/>
        </w:rPr>
        <w:t>717</w:t>
      </w:r>
      <w:r w:rsidR="003D194B" w:rsidRPr="00F17482">
        <w:rPr>
          <w:b/>
        </w:rPr>
        <w:t xml:space="preserve"> obciach</w:t>
      </w:r>
      <w:r w:rsidR="003D194B">
        <w:t xml:space="preserve"> SR</w:t>
      </w:r>
      <w:r w:rsidR="00B513DE">
        <w:t xml:space="preserve">, </w:t>
      </w:r>
      <w:r>
        <w:t>pričom za PZS v sieti VLD boli považovaní všetci zmluvní PZS s min. jedným kapitantov vo VLD a miestom prevád</w:t>
      </w:r>
      <w:r w:rsidR="00BA704A">
        <w:t>zky ambulancie VLD na území SR (</w:t>
      </w:r>
      <w:r>
        <w:t>okrem Väzenskej nemocnice Trenčín</w:t>
      </w:r>
      <w:r w:rsidR="00BA704A">
        <w:t>)</w:t>
      </w:r>
      <w:r>
        <w:t>.</w:t>
      </w:r>
      <w:r w:rsidR="00825CC1">
        <w:t xml:space="preserve"> </w:t>
      </w:r>
      <w:r w:rsidR="00DF0502">
        <w:t xml:space="preserve">U týchto PZS pracovalo celkom </w:t>
      </w:r>
      <w:r w:rsidR="00DF0502" w:rsidRPr="00F17482">
        <w:rPr>
          <w:b/>
        </w:rPr>
        <w:t>2 720 VLD lekárov</w:t>
      </w:r>
      <w:r w:rsidR="00DF0502">
        <w:t xml:space="preserve">, pričom celkový súčet ich úväzkov bol na úrovni </w:t>
      </w:r>
      <w:r w:rsidR="00DF0502" w:rsidRPr="00F17482">
        <w:rPr>
          <w:b/>
        </w:rPr>
        <w:t>2</w:t>
      </w:r>
      <w:r w:rsidR="00462978" w:rsidRPr="00F17482">
        <w:rPr>
          <w:b/>
        </w:rPr>
        <w:t xml:space="preserve"> 156 </w:t>
      </w:r>
      <w:r w:rsidR="00DF0502" w:rsidRPr="00F17482">
        <w:rPr>
          <w:b/>
        </w:rPr>
        <w:t>lekárskych miest</w:t>
      </w:r>
      <w:r w:rsidR="00840179">
        <w:rPr>
          <w:b/>
        </w:rPr>
        <w:t xml:space="preserve"> </w:t>
      </w:r>
      <w:r w:rsidR="00840179" w:rsidRPr="00840179">
        <w:t>(ďalej iba „LM“)</w:t>
      </w:r>
      <w:r w:rsidR="00DF0502" w:rsidRPr="00840179">
        <w:t>.</w:t>
      </w:r>
      <w:r w:rsidR="00DF0502">
        <w:t xml:space="preserve"> </w:t>
      </w:r>
      <w:r w:rsidR="008D7ECE">
        <w:t>Štruktúra siete VLD na úrovni krajov SR je uvedená v tab. č. 1 a štruktúra siete VLD na úrovni okresov SR je uvedená v prílohe č. 1.</w:t>
      </w:r>
    </w:p>
    <w:p w14:paraId="68792458" w14:textId="38C081F3" w:rsidR="00983D56" w:rsidRDefault="00983D56" w:rsidP="000D258D">
      <w:pPr>
        <w:pStyle w:val="Popis"/>
        <w:spacing w:before="240" w:after="120"/>
      </w:pPr>
      <w:r>
        <w:t xml:space="preserve">Tab. č. </w:t>
      </w:r>
      <w:r w:rsidR="00BA7942">
        <w:fldChar w:fldCharType="begin"/>
      </w:r>
      <w:r w:rsidR="00BA7942">
        <w:instrText xml:space="preserve"> SEQ Tab. \* ARABIC </w:instrText>
      </w:r>
      <w:r w:rsidR="00BA7942">
        <w:fldChar w:fldCharType="separate"/>
      </w:r>
      <w:r w:rsidR="00AB3C2A">
        <w:rPr>
          <w:noProof/>
        </w:rPr>
        <w:t>1</w:t>
      </w:r>
      <w:r w:rsidR="00BA7942">
        <w:rPr>
          <w:noProof/>
        </w:rPr>
        <w:fldChar w:fldCharType="end"/>
      </w:r>
      <w:r>
        <w:t xml:space="preserve"> Štruktúra siete VLD v jednotlivých krajoch SR</w:t>
      </w:r>
    </w:p>
    <w:tbl>
      <w:tblPr>
        <w:tblW w:w="75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020"/>
        <w:gridCol w:w="1020"/>
        <w:gridCol w:w="1020"/>
        <w:gridCol w:w="1192"/>
        <w:gridCol w:w="1276"/>
      </w:tblGrid>
      <w:tr w:rsidR="00983D56" w:rsidRPr="004B2002" w14:paraId="311C07EC" w14:textId="77777777" w:rsidTr="00D14494">
        <w:trPr>
          <w:trHeight w:val="60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0A743078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6741FAC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PZS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FEFC62D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AMB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C928B22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lekárov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CF06893" w14:textId="3F5F8E53" w:rsidR="00983D56" w:rsidRPr="004B2002" w:rsidRDefault="00840179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0DE8A559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obcí </w:t>
            </w: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 AMB</w:t>
            </w:r>
          </w:p>
        </w:tc>
      </w:tr>
      <w:tr w:rsidR="00983D56" w:rsidRPr="004B2002" w14:paraId="61D8D6ED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B23E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AF45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AD20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9445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E744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253,41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117E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</w:t>
            </w:r>
          </w:p>
        </w:tc>
      </w:tr>
      <w:tr w:rsidR="00983D56" w:rsidRPr="004B2002" w14:paraId="11904B83" w14:textId="77777777" w:rsidTr="00717967">
        <w:trPr>
          <w:trHeight w:val="264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3F3A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7AF2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7ED0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D6CA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461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EC6E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310,30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2B1F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</w:tr>
      <w:tr w:rsidR="00983D56" w:rsidRPr="004B2002" w14:paraId="253CC318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8ED2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CEAE7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66E1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79BD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434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23BF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332,54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2394A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</w:t>
            </w:r>
          </w:p>
        </w:tc>
      </w:tr>
      <w:tr w:rsidR="00983D56" w:rsidRPr="004B2002" w14:paraId="0AEFCDCD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4943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4523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3997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22A9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67D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258,49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70A9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</w:t>
            </w:r>
          </w:p>
        </w:tc>
      </w:tr>
      <w:tr w:rsidR="00983D56" w:rsidRPr="004B2002" w14:paraId="5CE7CE5F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F31D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5783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E400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C2AC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0A6F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298,55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F3D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101</w:t>
            </w:r>
          </w:p>
        </w:tc>
      </w:tr>
      <w:tr w:rsidR="00983D56" w:rsidRPr="004B2002" w14:paraId="68973C00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EBFA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AB04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801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9857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267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4555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224,89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8DF1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</w:t>
            </w:r>
          </w:p>
        </w:tc>
      </w:tr>
      <w:tr w:rsidR="00983D56" w:rsidRPr="004B2002" w14:paraId="34ED4077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CA1C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3C2E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B0C3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12F1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62D1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216,07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DFC5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</w:t>
            </w:r>
          </w:p>
        </w:tc>
      </w:tr>
      <w:tr w:rsidR="00983D56" w:rsidRPr="004B2002" w14:paraId="6D9D13DD" w14:textId="77777777" w:rsidTr="00717967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DC0B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380F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241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7BC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276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638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322</w:t>
            </w:r>
          </w:p>
        </w:tc>
        <w:tc>
          <w:tcPr>
            <w:tcW w:w="11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EA9D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262,24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6831" w14:textId="48DD161A" w:rsidR="00983D56" w:rsidRPr="004B2002" w:rsidRDefault="00206638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</w:t>
            </w:r>
          </w:p>
        </w:tc>
      </w:tr>
      <w:tr w:rsidR="00983D56" w:rsidRPr="004B2002" w14:paraId="7E48AF04" w14:textId="77777777" w:rsidTr="00717967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E0FECFD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04036860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1 940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1C7E2C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2 389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C538CBD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2 720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C4AFB1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2 156,49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38F5F53" w14:textId="2EDF8F37" w:rsidR="00983D56" w:rsidRPr="004B2002" w:rsidRDefault="00206638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717</w:t>
            </w:r>
          </w:p>
        </w:tc>
      </w:tr>
    </w:tbl>
    <w:p w14:paraId="6EF740E2" w14:textId="33B1DC42" w:rsidR="008D7ECE" w:rsidRDefault="00DF0502" w:rsidP="004E6FAA">
      <w:pPr>
        <w:spacing w:before="240"/>
      </w:pPr>
      <w:r w:rsidRPr="00F17482">
        <w:rPr>
          <w:b/>
        </w:rPr>
        <w:t>Priemerný vek</w:t>
      </w:r>
      <w:r>
        <w:t xml:space="preserve"> lekárov</w:t>
      </w:r>
      <w:r w:rsidR="008D7ECE">
        <w:t xml:space="preserve"> v sieti </w:t>
      </w:r>
      <w:r w:rsidR="008D7ECE" w:rsidRPr="00F17482">
        <w:rPr>
          <w:b/>
        </w:rPr>
        <w:t>VLD</w:t>
      </w:r>
      <w:r>
        <w:t xml:space="preserve"> predstavoval </w:t>
      </w:r>
      <w:r w:rsidR="00462978" w:rsidRPr="00F17482">
        <w:rPr>
          <w:b/>
        </w:rPr>
        <w:t>59</w:t>
      </w:r>
      <w:r w:rsidRPr="00F17482">
        <w:rPr>
          <w:b/>
        </w:rPr>
        <w:t xml:space="preserve"> rokov</w:t>
      </w:r>
      <w:r>
        <w:t xml:space="preserve">, pričom max. vek bol </w:t>
      </w:r>
      <w:r w:rsidR="00462978">
        <w:t>94</w:t>
      </w:r>
      <w:r>
        <w:t xml:space="preserve"> rokov a min.</w:t>
      </w:r>
      <w:r w:rsidR="00462978">
        <w:t xml:space="preserve"> vek bol 29</w:t>
      </w:r>
      <w:r>
        <w:t xml:space="preserve"> rokov. </w:t>
      </w:r>
      <w:r w:rsidR="00523A02">
        <w:t>Približne</w:t>
      </w:r>
      <w:r w:rsidR="00462978">
        <w:t xml:space="preserve"> </w:t>
      </w:r>
      <w:r w:rsidR="00523A02">
        <w:rPr>
          <w:b/>
        </w:rPr>
        <w:t>40</w:t>
      </w:r>
      <w:r w:rsidR="00462978" w:rsidRPr="00F17482">
        <w:rPr>
          <w:b/>
        </w:rPr>
        <w:t xml:space="preserve"> </w:t>
      </w:r>
      <w:r w:rsidRPr="00F17482">
        <w:rPr>
          <w:b/>
        </w:rPr>
        <w:t>%</w:t>
      </w:r>
      <w:r>
        <w:t xml:space="preserve"> všetkých </w:t>
      </w:r>
      <w:r w:rsidR="00840179">
        <w:t>LM</w:t>
      </w:r>
      <w:r w:rsidR="00C66842">
        <w:t xml:space="preserve"> vo VLD</w:t>
      </w:r>
      <w:r>
        <w:t xml:space="preserve"> tvorili </w:t>
      </w:r>
      <w:r w:rsidRPr="00F17482">
        <w:rPr>
          <w:b/>
        </w:rPr>
        <w:t>úväzky lekárov v dôchodkovom veku</w:t>
      </w:r>
      <w:r>
        <w:t>, t. j. vo veku 63 a viac rokov.</w:t>
      </w:r>
      <w:r w:rsidR="008D7ECE">
        <w:t xml:space="preserve"> Demografická štruktúra lekárov v sieti VLD je uvedená v tab. č.  2 </w:t>
      </w:r>
      <w:r w:rsidR="00E935EE">
        <w:t>a znázornená v grafe č. 1.</w:t>
      </w:r>
    </w:p>
    <w:p w14:paraId="30C779AE" w14:textId="02DAE6D3" w:rsidR="00D11B53" w:rsidRDefault="00D11B53" w:rsidP="004E6FAA">
      <w:pPr>
        <w:spacing w:before="240"/>
      </w:pPr>
    </w:p>
    <w:p w14:paraId="22D5D929" w14:textId="1EBC5939" w:rsidR="00D11B53" w:rsidRDefault="00D11B53" w:rsidP="004E6FAA">
      <w:pPr>
        <w:spacing w:before="240"/>
      </w:pPr>
    </w:p>
    <w:p w14:paraId="576E47C8" w14:textId="4FB9A8B5" w:rsidR="00717967" w:rsidRDefault="00717967" w:rsidP="000D258D">
      <w:pPr>
        <w:pStyle w:val="Popis"/>
        <w:spacing w:before="360"/>
      </w:pPr>
      <w:r>
        <w:lastRenderedPageBreak/>
        <w:t xml:space="preserve">Tab. </w:t>
      </w:r>
      <w:r w:rsidR="00BA7942">
        <w:fldChar w:fldCharType="begin"/>
      </w:r>
      <w:r w:rsidR="00BA7942">
        <w:instrText xml:space="preserve"> SEQ Tab. \* ARABIC </w:instrText>
      </w:r>
      <w:r w:rsidR="00BA7942">
        <w:fldChar w:fldCharType="separate"/>
      </w:r>
      <w:r w:rsidR="00AB3C2A">
        <w:rPr>
          <w:noProof/>
        </w:rPr>
        <w:t>2</w:t>
      </w:r>
      <w:r w:rsidR="00BA7942">
        <w:rPr>
          <w:noProof/>
        </w:rPr>
        <w:fldChar w:fldCharType="end"/>
      </w:r>
      <w:r>
        <w:t xml:space="preserve"> Demografická štruktúra lekárov vo VLD</w:t>
      </w:r>
      <w:r>
        <w:tab/>
      </w:r>
      <w:r w:rsidR="00B31906">
        <w:t xml:space="preserve">            </w:t>
      </w:r>
      <w:r>
        <w:t xml:space="preserve">Graf č. </w:t>
      </w:r>
      <w:r w:rsidR="00BA7942">
        <w:fldChar w:fldCharType="begin"/>
      </w:r>
      <w:r w:rsidR="00BA7942">
        <w:instrText xml:space="preserve"> SEQ Graf \* ARABIC </w:instrText>
      </w:r>
      <w:r w:rsidR="00BA7942">
        <w:fldChar w:fldCharType="separate"/>
      </w:r>
      <w:r w:rsidR="003B33B7">
        <w:rPr>
          <w:noProof/>
        </w:rPr>
        <w:t>1</w:t>
      </w:r>
      <w:r w:rsidR="00BA7942">
        <w:rPr>
          <w:noProof/>
        </w:rPr>
        <w:fldChar w:fldCharType="end"/>
      </w:r>
      <w:r>
        <w:t xml:space="preserve">  Demografická štruktúra lekárov vo VLD</w:t>
      </w:r>
      <w:r>
        <w:tab/>
      </w:r>
    </w:p>
    <w:tbl>
      <w:tblPr>
        <w:tblStyle w:val="Mriekatabuky"/>
        <w:tblW w:w="95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557"/>
      </w:tblGrid>
      <w:tr w:rsidR="00717967" w14:paraId="3BE4BADB" w14:textId="77777777" w:rsidTr="00B31906">
        <w:tc>
          <w:tcPr>
            <w:tcW w:w="3970" w:type="dxa"/>
          </w:tcPr>
          <w:tbl>
            <w:tblPr>
              <w:tblW w:w="315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4"/>
              <w:gridCol w:w="992"/>
              <w:gridCol w:w="1134"/>
            </w:tblGrid>
            <w:tr w:rsidR="00717967" w:rsidRPr="00717967" w14:paraId="2339F52F" w14:textId="77777777" w:rsidTr="00D14494">
              <w:trPr>
                <w:trHeight w:val="418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003078"/>
                  <w:vAlign w:val="center"/>
                  <w:hideMark/>
                </w:tcPr>
                <w:p w14:paraId="4EDE5EB3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 xml:space="preserve">Veková </w:t>
                  </w: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br/>
                    <w:t>skupina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43E3DC75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# lekárov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20DAF54E" w14:textId="77777777" w:rsidR="00B617AD" w:rsidRDefault="00B617AD" w:rsidP="00B617AD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# LM</w:t>
                  </w:r>
                </w:p>
                <w:p w14:paraId="178D4FC5" w14:textId="0B0166B0" w:rsidR="00717967" w:rsidRPr="00717967" w:rsidRDefault="00B617AD" w:rsidP="00B617AD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B617AD">
                    <w:rPr>
                      <w:rFonts w:eastAsia="Times New Roman" w:cs="Times New Roman"/>
                      <w:bCs/>
                      <w:color w:val="F2F2F2"/>
                      <w:sz w:val="18"/>
                      <w:szCs w:val="20"/>
                      <w:lang w:eastAsia="sk-SK"/>
                    </w:rPr>
                    <w:t>(∑ úväzkov</w:t>
                  </w:r>
                  <w:r w:rsidRPr="00B617AD">
                    <w:rPr>
                      <w:rFonts w:eastAsia="Times New Roman" w:cs="Times New Roman"/>
                      <w:bCs/>
                      <w:color w:val="F2F2F2"/>
                      <w:sz w:val="20"/>
                      <w:szCs w:val="20"/>
                      <w:lang w:eastAsia="sk-SK"/>
                    </w:rPr>
                    <w:t>)</w:t>
                  </w:r>
                </w:p>
              </w:tc>
            </w:tr>
            <w:tr w:rsidR="00717967" w:rsidRPr="00717967" w14:paraId="681D1F32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7FE3E5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26 - 29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56772C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26A88D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6,40</w:t>
                  </w:r>
                </w:p>
              </w:tc>
            </w:tr>
            <w:tr w:rsidR="00717967" w:rsidRPr="00717967" w14:paraId="30D14DEC" w14:textId="77777777" w:rsidTr="00717967">
              <w:trPr>
                <w:trHeight w:val="264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42ADF6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30 - 39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188651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E5A400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189,62</w:t>
                  </w:r>
                </w:p>
              </w:tc>
            </w:tr>
            <w:tr w:rsidR="00717967" w:rsidRPr="00717967" w14:paraId="053A1930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A719DE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40 - 49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985042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492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4BE26D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434,94</w:t>
                  </w:r>
                </w:p>
              </w:tc>
            </w:tr>
            <w:tr w:rsidR="00717967" w:rsidRPr="00717967" w14:paraId="11D88981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E4F2A6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50 - 59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3D843A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519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066834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456,61</w:t>
                  </w:r>
                </w:p>
              </w:tc>
            </w:tr>
            <w:tr w:rsidR="00717967" w:rsidRPr="00717967" w14:paraId="3733AE44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1FE205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60 - 62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2EB095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188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392B02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171,81</w:t>
                  </w:r>
                </w:p>
              </w:tc>
            </w:tr>
            <w:tr w:rsidR="00717967" w:rsidRPr="00717967" w14:paraId="0B504D53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B12591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63 - 65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FB14BA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333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56F05E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288,77</w:t>
                  </w:r>
                </w:p>
              </w:tc>
            </w:tr>
            <w:tr w:rsidR="00717967" w:rsidRPr="00717967" w14:paraId="79DA317D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B31058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66 - 69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86B35F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397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9C0E37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309,74</w:t>
                  </w:r>
                </w:p>
              </w:tc>
            </w:tr>
            <w:tr w:rsidR="00717967" w:rsidRPr="00717967" w14:paraId="6A32D843" w14:textId="77777777" w:rsidTr="00717967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A97CA0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70 - 74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ED579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F06A81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187,74</w:t>
                  </w:r>
                </w:p>
              </w:tc>
            </w:tr>
            <w:tr w:rsidR="00717967" w:rsidRPr="00717967" w14:paraId="350B307B" w14:textId="77777777" w:rsidTr="00717967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9F76C7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75 - 79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9C9478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155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F8BA2D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80,52</w:t>
                  </w:r>
                </w:p>
              </w:tc>
            </w:tr>
            <w:tr w:rsidR="00717967" w:rsidRPr="00717967" w14:paraId="7731BAE1" w14:textId="77777777" w:rsidTr="00717967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doub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4FBA40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80 +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doub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A8DB60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92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doub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F4DF92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30,34</w:t>
                  </w:r>
                </w:p>
              </w:tc>
            </w:tr>
            <w:tr w:rsidR="00717967" w:rsidRPr="00717967" w14:paraId="0B610790" w14:textId="77777777" w:rsidTr="00717967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0000"/>
                  <w:noWrap/>
                  <w:vAlign w:val="center"/>
                  <w:hideMark/>
                </w:tcPr>
                <w:p w14:paraId="49DB3795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proofErr w:type="spellStart"/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Total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79F0340E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2 720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0F09F0A1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2 156,49</w:t>
                  </w:r>
                </w:p>
              </w:tc>
            </w:tr>
          </w:tbl>
          <w:p w14:paraId="5EDC39A9" w14:textId="77777777" w:rsidR="00717967" w:rsidRDefault="00717967" w:rsidP="004E6FAA">
            <w:pPr>
              <w:spacing w:before="240"/>
            </w:pPr>
          </w:p>
        </w:tc>
        <w:tc>
          <w:tcPr>
            <w:tcW w:w="5557" w:type="dxa"/>
          </w:tcPr>
          <w:p w14:paraId="419CEAB3" w14:textId="170EE651" w:rsidR="00717967" w:rsidRDefault="00717967" w:rsidP="00717967">
            <w:r>
              <w:rPr>
                <w:noProof/>
                <w:lang w:eastAsia="sk-SK"/>
              </w:rPr>
              <w:drawing>
                <wp:inline distT="0" distB="0" distL="0" distR="0" wp14:anchorId="7FC43840" wp14:editId="13CC21AB">
                  <wp:extent cx="3391535" cy="2385459"/>
                  <wp:effectExtent l="0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5"/>
                          <a:stretch/>
                        </pic:blipFill>
                        <pic:spPr bwMode="auto">
                          <a:xfrm>
                            <a:off x="0" y="0"/>
                            <a:ext cx="3400876" cy="239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CA065B" w14:textId="0184D469" w:rsidR="00235C50" w:rsidRDefault="00235C50" w:rsidP="000D258D">
      <w:pPr>
        <w:pStyle w:val="Nadpis3"/>
        <w:spacing w:before="480"/>
      </w:pPr>
      <w:r>
        <w:t>Poistenci a kapitanti vo VLD</w:t>
      </w:r>
    </w:p>
    <w:p w14:paraId="03BCA0AD" w14:textId="506ED566" w:rsidR="005A07A1" w:rsidRDefault="005A07A1" w:rsidP="005A07A1">
      <w:r>
        <w:t xml:space="preserve">Podľa údajov Úradu pre dohľad nad zdravotnou starostlivosťou (ďalej iba „ÚDZS“) bolo k 1. 7. 2020 na Slovensku </w:t>
      </w:r>
      <w:r w:rsidRPr="00F17482">
        <w:rPr>
          <w:b/>
        </w:rPr>
        <w:t>3 927 565 poistencov</w:t>
      </w:r>
      <w:r>
        <w:t xml:space="preserve"> spadajúcich do siete VLD, pričom dohodu o poskytovaní zdravotnej starostlivosti vo VLD malo podľa údajov ZP uzavretých približne 93 % z nich, čo predstavuje celkovo </w:t>
      </w:r>
      <w:r w:rsidRPr="00F17482">
        <w:rPr>
          <w:b/>
        </w:rPr>
        <w:t>3 640 262 kapitantov vo VLD</w:t>
      </w:r>
      <w:r>
        <w:t>. Celkový počet poistencov a kapitantov vo VLD  na úrovni krajov SR je uvedený v tab. č. 3 a celkový počet poistencov a kapitantov vo VLD na úrovni okre</w:t>
      </w:r>
      <w:r w:rsidR="003321DC">
        <w:t>sov SR je uvedený v prílohe č. 3</w:t>
      </w:r>
      <w:r>
        <w:t>.</w:t>
      </w:r>
    </w:p>
    <w:p w14:paraId="3CBD77E1" w14:textId="0DA3ED6D" w:rsidR="00B617AD" w:rsidRDefault="00FE0A8F" w:rsidP="00B617AD">
      <w:pPr>
        <w:pStyle w:val="Popis"/>
        <w:spacing w:before="240" w:after="120"/>
      </w:pPr>
      <w:r>
        <w:t xml:space="preserve">Tab. č. </w:t>
      </w:r>
      <w:r w:rsidR="00BA7942">
        <w:fldChar w:fldCharType="begin"/>
      </w:r>
      <w:r w:rsidR="00BA7942">
        <w:instrText xml:space="preserve"> SEQ Tab. \* ARABIC </w:instrText>
      </w:r>
      <w:r w:rsidR="00BA7942">
        <w:fldChar w:fldCharType="separate"/>
      </w:r>
      <w:r w:rsidR="00AB3C2A">
        <w:rPr>
          <w:noProof/>
        </w:rPr>
        <w:t>3</w:t>
      </w:r>
      <w:r w:rsidR="00BA7942">
        <w:rPr>
          <w:noProof/>
        </w:rPr>
        <w:fldChar w:fldCharType="end"/>
      </w:r>
      <w:r>
        <w:t xml:space="preserve">   Prehľad počtu poistencov a kapitantov vo VLD v jednotlivých krajoch SR</w:t>
      </w:r>
    </w:p>
    <w:tbl>
      <w:tblPr>
        <w:tblW w:w="60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418"/>
        <w:gridCol w:w="1418"/>
        <w:gridCol w:w="1418"/>
      </w:tblGrid>
      <w:tr w:rsidR="00C81C77" w:rsidRPr="00C81C77" w14:paraId="2DA58B86" w14:textId="77777777" w:rsidTr="000E6AD0">
        <w:trPr>
          <w:trHeight w:val="552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2907C3FA" w14:textId="7777777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9F62843" w14:textId="7777777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POI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3734F08" w14:textId="7777777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KAP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9ABC4B0" w14:textId="7777777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proofErr w:type="spellStart"/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kapit</w:t>
            </w:r>
            <w:proofErr w:type="spellEnd"/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.</w:t>
            </w: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POI</w:t>
            </w:r>
          </w:p>
        </w:tc>
      </w:tr>
      <w:tr w:rsidR="00C81C77" w:rsidRPr="00C81C77" w14:paraId="06F87C19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699F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DFB7" w14:textId="3765E0BA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449 576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38FC" w14:textId="5A6B0F25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420 859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FCA7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93,6%</w:t>
            </w:r>
          </w:p>
        </w:tc>
      </w:tr>
      <w:tr w:rsidR="00C81C77" w:rsidRPr="00C81C77" w14:paraId="5D1B1543" w14:textId="77777777" w:rsidTr="000E6AD0">
        <w:trPr>
          <w:trHeight w:val="264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6E14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A212" w14:textId="5830D488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512 925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7E35" w14:textId="64565A4B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525 607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7FC9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102,5%</w:t>
            </w:r>
          </w:p>
        </w:tc>
      </w:tr>
      <w:tr w:rsidR="00C81C77" w:rsidRPr="00C81C77" w14:paraId="4E91B9CD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BA3F9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723B" w14:textId="5FD2D6DF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531 103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1520" w14:textId="368A0ADE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487 729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68B5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91,8%</w:t>
            </w:r>
          </w:p>
        </w:tc>
      </w:tr>
      <w:tr w:rsidR="00C81C77" w:rsidRPr="00C81C77" w14:paraId="683CA074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C357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C097" w14:textId="68CFC90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501 098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2E7C" w14:textId="065FFE58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476 594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056A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95,1%</w:t>
            </w:r>
          </w:p>
        </w:tc>
      </w:tr>
      <w:tr w:rsidR="00C81C77" w:rsidRPr="00C81C77" w14:paraId="08643403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602C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769C" w14:textId="2BAD1F8E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530 228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3DF9" w14:textId="2BA05D29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488 553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6AAC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92,1%</w:t>
            </w:r>
          </w:p>
        </w:tc>
      </w:tr>
      <w:tr w:rsidR="00C81C77" w:rsidRPr="00C81C77" w14:paraId="50F45DD7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FD4F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653D" w14:textId="4222A7D0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427 397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AF12" w14:textId="468CC010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393 367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448C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92,0%</w:t>
            </w:r>
          </w:p>
        </w:tc>
      </w:tr>
      <w:tr w:rsidR="00C81C77" w:rsidRPr="00C81C77" w14:paraId="7C4E783B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D6AC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6EF6" w14:textId="20B0F610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419 095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8B1E" w14:textId="3FDC8BE5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384 779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B6C6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91,8%</w:t>
            </w:r>
          </w:p>
        </w:tc>
      </w:tr>
      <w:tr w:rsidR="00C81C77" w:rsidRPr="00C81C77" w14:paraId="3A8AB605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7960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4126" w14:textId="0AEF9FFE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488 247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3082" w14:textId="25D997E9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462 774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E608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94,8%</w:t>
            </w:r>
          </w:p>
        </w:tc>
      </w:tr>
      <w:tr w:rsidR="00C81C77" w:rsidRPr="00C81C77" w14:paraId="5AB848EC" w14:textId="77777777" w:rsidTr="000E6AD0">
        <w:trPr>
          <w:trHeight w:val="288"/>
        </w:trPr>
        <w:tc>
          <w:tcPr>
            <w:tcW w:w="20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B40E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7FEA" w14:textId="27A587CF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67 896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ED2D" w14:textId="1457D29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3C7E4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C81C77" w:rsidRPr="00C81C77" w14:paraId="400C2EA0" w14:textId="77777777" w:rsidTr="000E6AD0">
        <w:trPr>
          <w:trHeight w:val="28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AD2706E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6301EFA" w14:textId="08369BCA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3 927 565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F212FC5" w14:textId="320338F3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3 640 262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7324EF7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92,7%</w:t>
            </w:r>
          </w:p>
        </w:tc>
      </w:tr>
    </w:tbl>
    <w:p w14:paraId="64D8352E" w14:textId="77777777" w:rsidR="00C81C77" w:rsidRPr="00C81C77" w:rsidRDefault="00C81C77" w:rsidP="00C81C77"/>
    <w:p w14:paraId="0F8BCB52" w14:textId="15798405" w:rsidR="000D258D" w:rsidRDefault="00D14494" w:rsidP="000D258D">
      <w:pPr>
        <w:pStyle w:val="Nadpis3"/>
        <w:numPr>
          <w:ilvl w:val="0"/>
          <w:numId w:val="0"/>
        </w:numPr>
        <w:ind w:left="720"/>
      </w:pPr>
      <w:r>
        <w:br w:type="textWrapping" w:clear="all"/>
      </w:r>
    </w:p>
    <w:p w14:paraId="5CF75409" w14:textId="77777777" w:rsidR="000D258D" w:rsidRPr="000D258D" w:rsidRDefault="000D258D" w:rsidP="000D258D"/>
    <w:p w14:paraId="1C0C7532" w14:textId="0283A634" w:rsidR="00235C50" w:rsidRDefault="00594ED1" w:rsidP="0080655B">
      <w:pPr>
        <w:pStyle w:val="Nadpis3"/>
      </w:pPr>
      <w:r w:rsidRPr="00235C50">
        <w:lastRenderedPageBreak/>
        <w:t>Geografická dostupnosť siete VLD</w:t>
      </w:r>
    </w:p>
    <w:p w14:paraId="0531D97A" w14:textId="1D2DF5AC" w:rsidR="004B1B5D" w:rsidRDefault="004B1B5D" w:rsidP="004B1B5D">
      <w:r>
        <w:t>Pásma č</w:t>
      </w:r>
      <w:r w:rsidRPr="00615F12">
        <w:t>as</w:t>
      </w:r>
      <w:r>
        <w:t>ovej dostupnosti (čas</w:t>
      </w:r>
      <w:r w:rsidRPr="00615F12">
        <w:t xml:space="preserve"> dojazdu) k najbližšiemu </w:t>
      </w:r>
      <w:r>
        <w:t>miestu (obci) poskytovania VLD</w:t>
      </w:r>
      <w:r w:rsidRPr="00615F12">
        <w:t xml:space="preserve"> pri zohľadnení charakteru </w:t>
      </w:r>
      <w:r>
        <w:t xml:space="preserve">dopravnej premávky a typu ciest rozdelené do </w:t>
      </w:r>
      <w:r w:rsidR="008D0DC3">
        <w:t xml:space="preserve">dvoch </w:t>
      </w:r>
      <w:r>
        <w:t xml:space="preserve">pásiem, pričom </w:t>
      </w:r>
      <w:r w:rsidRPr="00F17482">
        <w:rPr>
          <w:b/>
          <w:color w:val="000000" w:themeColor="text1"/>
        </w:rPr>
        <w:t>100 % poistencov</w:t>
      </w:r>
      <w:r w:rsidRPr="004B1B5D">
        <w:rPr>
          <w:color w:val="000000" w:themeColor="text1"/>
        </w:rPr>
        <w:t xml:space="preserve"> má čas dojazdu </w:t>
      </w:r>
      <w:r w:rsidR="00346C73">
        <w:rPr>
          <w:color w:val="000000" w:themeColor="text1"/>
        </w:rPr>
        <w:t>do najbližšej obce</w:t>
      </w:r>
      <w:r w:rsidRPr="004B1B5D">
        <w:rPr>
          <w:color w:val="000000" w:themeColor="text1"/>
        </w:rPr>
        <w:t xml:space="preserve"> s ambulanciou VLD </w:t>
      </w:r>
      <w:r w:rsidR="008D0DC3">
        <w:rPr>
          <w:b/>
          <w:color w:val="000000" w:themeColor="text1"/>
        </w:rPr>
        <w:t>do 25</w:t>
      </w:r>
      <w:r w:rsidRPr="00F17482">
        <w:rPr>
          <w:b/>
          <w:color w:val="000000" w:themeColor="text1"/>
        </w:rPr>
        <w:t xml:space="preserve"> minút</w:t>
      </w:r>
      <w:r w:rsidRPr="00CB7237">
        <w:rPr>
          <w:b/>
        </w:rPr>
        <w:t>.</w:t>
      </w:r>
      <w:r w:rsidRPr="00615F12">
        <w:t xml:space="preserve"> Percentuálne rozdelenie ob</w:t>
      </w:r>
      <w:r w:rsidR="00311AC6">
        <w:t>yvateľstva do oboch</w:t>
      </w:r>
      <w:r w:rsidRPr="00615F12">
        <w:t xml:space="preserve"> pásiem dostupnosti je uveden</w:t>
      </w:r>
      <w:r>
        <w:t>é v tab. č. 4</w:t>
      </w:r>
      <w:r w:rsidRPr="00615F12">
        <w:t xml:space="preserve">. </w:t>
      </w:r>
    </w:p>
    <w:p w14:paraId="532AE60F" w14:textId="6742CF7D" w:rsidR="00346C73" w:rsidRDefault="00346C73" w:rsidP="00346C73">
      <w:pPr>
        <w:pStyle w:val="Popis"/>
        <w:spacing w:after="120"/>
      </w:pPr>
      <w:r>
        <w:t>Tab.</w:t>
      </w:r>
      <w:r w:rsidR="001C4C1C">
        <w:t xml:space="preserve"> č.</w:t>
      </w:r>
      <w:r>
        <w:t xml:space="preserve"> </w:t>
      </w:r>
      <w:r w:rsidR="00BA7942">
        <w:fldChar w:fldCharType="begin"/>
      </w:r>
      <w:r w:rsidR="00BA7942">
        <w:instrText xml:space="preserve"> SEQ Tab. \* ARABIC </w:instrText>
      </w:r>
      <w:r w:rsidR="00BA7942">
        <w:fldChar w:fldCharType="separate"/>
      </w:r>
      <w:r w:rsidR="00AB3C2A">
        <w:rPr>
          <w:noProof/>
        </w:rPr>
        <w:t>4</w:t>
      </w:r>
      <w:r w:rsidR="00BA7942">
        <w:rPr>
          <w:noProof/>
        </w:rPr>
        <w:fldChar w:fldCharType="end"/>
      </w:r>
      <w:r>
        <w:t xml:space="preserve">  Dostupnosť obyvateľstva SR k najbližšiemu miestu poskytovania VLD</w:t>
      </w:r>
    </w:p>
    <w:tbl>
      <w:tblPr>
        <w:tblW w:w="45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36"/>
        <w:gridCol w:w="1275"/>
      </w:tblGrid>
      <w:tr w:rsidR="00346C73" w:rsidRPr="00346C73" w14:paraId="6DF6B26E" w14:textId="77777777" w:rsidTr="001E28E1">
        <w:trPr>
          <w:trHeight w:val="389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4B81B472" w14:textId="77777777" w:rsidR="00346C73" w:rsidRPr="00346C73" w:rsidRDefault="00346C73" w:rsidP="00346C7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Interval dostupnosti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9F443D1" w14:textId="77777777" w:rsidR="00346C73" w:rsidRPr="00346C73" w:rsidRDefault="00346C73" w:rsidP="00346C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obyv.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ADA90ED" w14:textId="77777777" w:rsidR="00346C73" w:rsidRPr="00346C73" w:rsidRDefault="00346C73" w:rsidP="00346C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% podiel</w:t>
            </w:r>
          </w:p>
        </w:tc>
      </w:tr>
      <w:tr w:rsidR="00346C73" w:rsidRPr="00346C73" w14:paraId="46F32D8E" w14:textId="77777777" w:rsidTr="0093071C">
        <w:trPr>
          <w:trHeight w:val="276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1A1A" w14:textId="1C1E21AC" w:rsidR="00346C73" w:rsidRPr="00346C73" w:rsidRDefault="00346C73" w:rsidP="00865B2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do </w:t>
            </w:r>
            <w:r w:rsidR="008D62A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  <w:r w:rsidRPr="00346C7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min.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E1FE7" w14:textId="1543D2B8" w:rsidR="00346C73" w:rsidRPr="00346C73" w:rsidRDefault="00865B28" w:rsidP="00865B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4 185</w:t>
            </w:r>
            <w:r w:rsidR="0051050E" w:rsidRPr="0051050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AAD33" w14:textId="14876E29" w:rsidR="00346C73" w:rsidRPr="00346C73" w:rsidRDefault="00865B28" w:rsidP="00346C7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100,0</w:t>
            </w:r>
            <w:r w:rsidR="0051050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%</w:t>
            </w:r>
          </w:p>
        </w:tc>
      </w:tr>
      <w:tr w:rsidR="00346C73" w:rsidRPr="00346C73" w14:paraId="3CA9D027" w14:textId="77777777" w:rsidTr="0093071C">
        <w:trPr>
          <w:trHeight w:val="288"/>
        </w:trPr>
        <w:tc>
          <w:tcPr>
            <w:tcW w:w="202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7321" w14:textId="76EB6514" w:rsidR="00346C73" w:rsidRPr="00346C73" w:rsidRDefault="008D62AA" w:rsidP="00346C7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26</w:t>
            </w:r>
            <w:r w:rsidR="00865B2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346C73" w:rsidRPr="00346C7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a viac min.</w:t>
            </w:r>
          </w:p>
        </w:tc>
        <w:tc>
          <w:tcPr>
            <w:tcW w:w="123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A6A84" w14:textId="1DB271F5" w:rsidR="0051050E" w:rsidRPr="00346C73" w:rsidRDefault="0051050E" w:rsidP="0051050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52643" w14:textId="75AD567B" w:rsidR="00346C73" w:rsidRPr="00346C73" w:rsidRDefault="0051050E" w:rsidP="00346C7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346C73" w:rsidRPr="00346C73" w14:paraId="78EC1C0D" w14:textId="77777777" w:rsidTr="00B617AD">
        <w:trPr>
          <w:trHeight w:val="9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9A32CBA" w14:textId="77777777" w:rsidR="00346C73" w:rsidRPr="00346C73" w:rsidRDefault="00346C73" w:rsidP="00346C7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proofErr w:type="spellStart"/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Total</w:t>
            </w:r>
            <w:proofErr w:type="spellEnd"/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</w:tcPr>
          <w:p w14:paraId="63F7BD20" w14:textId="556B5DE3" w:rsidR="00346C73" w:rsidRPr="00346C73" w:rsidRDefault="0051050E" w:rsidP="0051050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1050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4 185 280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</w:tcPr>
          <w:p w14:paraId="321F617F" w14:textId="6F89E528" w:rsidR="00346C73" w:rsidRPr="00346C73" w:rsidRDefault="0051050E" w:rsidP="00346C73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100,0 %</w:t>
            </w:r>
          </w:p>
        </w:tc>
      </w:tr>
    </w:tbl>
    <w:p w14:paraId="60A3FC6A" w14:textId="79E494EF" w:rsidR="004B1B5D" w:rsidRPr="00E0189A" w:rsidRDefault="004B1B5D" w:rsidP="001C4C1C">
      <w:pPr>
        <w:spacing w:before="240"/>
      </w:pPr>
      <w:r>
        <w:t xml:space="preserve">Výsledkom vyhodnotenia geografickej dostupnosti siete VLD v SR je </w:t>
      </w:r>
      <w:r w:rsidRPr="00850F0A">
        <w:rPr>
          <w:b/>
        </w:rPr>
        <w:t>mapa geografickej dostupnosti VLD</w:t>
      </w:r>
      <w:r>
        <w:t xml:space="preserve"> (mapa č. 1).</w:t>
      </w:r>
    </w:p>
    <w:p w14:paraId="43506F4E" w14:textId="3EB4DB21" w:rsidR="0016743F" w:rsidRDefault="002D2671" w:rsidP="000D258D">
      <w:pPr>
        <w:pStyle w:val="Popis"/>
        <w:spacing w:before="240" w:after="120"/>
      </w:pPr>
      <w:r>
        <w:t xml:space="preserve">Mapa č. </w:t>
      </w:r>
      <w:r w:rsidR="00BA7942">
        <w:fldChar w:fldCharType="begin"/>
      </w:r>
      <w:r w:rsidR="00BA7942">
        <w:instrText xml:space="preserve"> SEQ Mapa \* ARABIC </w:instrText>
      </w:r>
      <w:r w:rsidR="00BA7942">
        <w:fldChar w:fldCharType="separate"/>
      </w:r>
      <w:r w:rsidR="00D14494">
        <w:rPr>
          <w:noProof/>
        </w:rPr>
        <w:t>1</w:t>
      </w:r>
      <w:r w:rsidR="00BA7942">
        <w:rPr>
          <w:noProof/>
        </w:rPr>
        <w:fldChar w:fldCharType="end"/>
      </w:r>
      <w:r>
        <w:t xml:space="preserve">  Mapa geografickej dostupnosti VLD</w:t>
      </w:r>
    </w:p>
    <w:p w14:paraId="577BF731" w14:textId="3EE4D422" w:rsidR="00E36EF8" w:rsidRPr="00E36EF8" w:rsidRDefault="008D62AA" w:rsidP="00E36EF8">
      <w:r>
        <w:rPr>
          <w:noProof/>
          <w:lang w:eastAsia="sk-SK"/>
        </w:rPr>
        <w:drawing>
          <wp:inline distT="0" distB="0" distL="0" distR="0" wp14:anchorId="6BAAEF38" wp14:editId="28D70750">
            <wp:extent cx="5759450" cy="315087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LD_GEO_v03_DU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85BD" w14:textId="58B06369" w:rsidR="00594ED1" w:rsidRDefault="00594ED1" w:rsidP="00594ED1">
      <w:pPr>
        <w:pStyle w:val="Nadpis3"/>
      </w:pPr>
      <w:r w:rsidRPr="00235C50">
        <w:t>Kapacitná priepustnosť siete VLD</w:t>
      </w:r>
    </w:p>
    <w:p w14:paraId="79FD56E9" w14:textId="5B03E0CB" w:rsidR="00F17482" w:rsidRPr="000B3811" w:rsidRDefault="000B3811" w:rsidP="000B3811">
      <w:pPr>
        <w:spacing w:after="120"/>
      </w:pPr>
      <w:r w:rsidRPr="000B3811">
        <w:rPr>
          <w:b/>
        </w:rPr>
        <w:t>Kapacita</w:t>
      </w:r>
      <w:r>
        <w:t xml:space="preserve"> siete VLD bola definovaná </w:t>
      </w:r>
      <w:r w:rsidR="0074164F">
        <w:rPr>
          <w:b/>
        </w:rPr>
        <w:t xml:space="preserve">počtom </w:t>
      </w:r>
      <w:r w:rsidR="00311AC6">
        <w:rPr>
          <w:b/>
        </w:rPr>
        <w:t>LM</w:t>
      </w:r>
      <w:r w:rsidR="00311AC6" w:rsidRPr="00311AC6">
        <w:t>, v rámci ktorých</w:t>
      </w:r>
      <w:r w:rsidR="00311AC6">
        <w:rPr>
          <w:b/>
        </w:rPr>
        <w:t xml:space="preserve"> </w:t>
      </w:r>
      <w:r w:rsidR="00311AC6" w:rsidRPr="00311AC6">
        <w:rPr>
          <w:b/>
        </w:rPr>
        <w:t>je</w:t>
      </w:r>
      <w:r w:rsidR="00311AC6" w:rsidRPr="00311AC6">
        <w:t xml:space="preserve"> </w:t>
      </w:r>
      <w:r w:rsidR="00311AC6">
        <w:rPr>
          <w:b/>
        </w:rPr>
        <w:t>poskytovaná</w:t>
      </w:r>
      <w:r w:rsidRPr="000B3811">
        <w:rPr>
          <w:b/>
        </w:rPr>
        <w:t xml:space="preserve"> ZS</w:t>
      </w:r>
      <w:r>
        <w:t xml:space="preserve"> vo VLD v danom </w:t>
      </w:r>
      <w:r w:rsidRPr="000B3811">
        <w:rPr>
          <w:b/>
          <w:bCs/>
        </w:rPr>
        <w:t>okrese</w:t>
      </w:r>
      <w:r w:rsidRPr="000B3811">
        <w:rPr>
          <w:bCs/>
        </w:rPr>
        <w:t>,</w:t>
      </w:r>
      <w:r>
        <w:rPr>
          <w:b/>
          <w:bCs/>
        </w:rPr>
        <w:t xml:space="preserve"> </w:t>
      </w:r>
      <w:r w:rsidRPr="000B3811">
        <w:rPr>
          <w:bCs/>
        </w:rPr>
        <w:t>predstavuje ju teda</w:t>
      </w:r>
      <w:r>
        <w:rPr>
          <w:b/>
          <w:bCs/>
        </w:rPr>
        <w:t xml:space="preserve"> </w:t>
      </w:r>
      <w:r>
        <w:t>s</w:t>
      </w:r>
      <w:r w:rsidRPr="003B021C">
        <w:t xml:space="preserve">účet </w:t>
      </w:r>
      <w:r>
        <w:t xml:space="preserve">všetkých </w:t>
      </w:r>
      <w:r w:rsidR="00840179">
        <w:rPr>
          <w:shd w:val="clear" w:color="auto" w:fill="FFFFFF"/>
        </w:rPr>
        <w:t xml:space="preserve">aktívnych </w:t>
      </w:r>
      <w:r w:rsidR="00840179">
        <w:t>LM</w:t>
      </w:r>
      <w:r>
        <w:t xml:space="preserve"> vo VLD v danom okrese. Kapacita siete VLD na úrovni okresov je uvedená v prílohe </w:t>
      </w:r>
      <w:r w:rsidRPr="0025658B">
        <w:rPr>
          <w:color w:val="000000" w:themeColor="text1"/>
        </w:rPr>
        <w:t xml:space="preserve">č. </w:t>
      </w:r>
      <w:r w:rsidR="003321DC" w:rsidRPr="0025658B">
        <w:rPr>
          <w:color w:val="000000" w:themeColor="text1"/>
        </w:rPr>
        <w:t>4</w:t>
      </w:r>
      <w:r w:rsidR="0078317C" w:rsidRPr="0025658B">
        <w:rPr>
          <w:color w:val="000000" w:themeColor="text1"/>
        </w:rPr>
        <w:t>.</w:t>
      </w:r>
    </w:p>
    <w:p w14:paraId="5A67B7E1" w14:textId="2A3C4B8B" w:rsidR="00AB3C2A" w:rsidRDefault="000B3811" w:rsidP="00AB3C2A">
      <w:pPr>
        <w:spacing w:after="120"/>
        <w:rPr>
          <w:color w:val="000000" w:themeColor="text1"/>
        </w:rPr>
      </w:pPr>
      <w:r w:rsidRPr="000B3811">
        <w:rPr>
          <w:b/>
          <w:bCs/>
        </w:rPr>
        <w:t xml:space="preserve">Potreba </w:t>
      </w:r>
      <w:r>
        <w:t xml:space="preserve">siete VLD bola </w:t>
      </w:r>
      <w:r w:rsidR="002740BD" w:rsidRPr="002740BD">
        <w:t>definovaná</w:t>
      </w:r>
      <w:r w:rsidR="002740BD">
        <w:rPr>
          <w:b/>
        </w:rPr>
        <w:t xml:space="preserve"> </w:t>
      </w:r>
      <w:r w:rsidR="002740BD" w:rsidRPr="002740BD">
        <w:rPr>
          <w:b/>
        </w:rPr>
        <w:t xml:space="preserve">počtom </w:t>
      </w:r>
      <w:r w:rsidR="00840179">
        <w:rPr>
          <w:b/>
        </w:rPr>
        <w:t>LM</w:t>
      </w:r>
      <w:r w:rsidR="002740BD">
        <w:t xml:space="preserve"> </w:t>
      </w:r>
      <w:r w:rsidR="002740BD" w:rsidRPr="002740BD">
        <w:rPr>
          <w:b/>
        </w:rPr>
        <w:t xml:space="preserve">potrebných </w:t>
      </w:r>
      <w:r w:rsidR="002740BD">
        <w:t xml:space="preserve">na zabezpečenie poskytovania ZS vo VLD v danom </w:t>
      </w:r>
      <w:r w:rsidR="002740BD" w:rsidRPr="002740BD">
        <w:rPr>
          <w:b/>
          <w:bCs/>
        </w:rPr>
        <w:t>okrese</w:t>
      </w:r>
      <w:r w:rsidR="002740BD">
        <w:t xml:space="preserve">, pričom bola vypočítaná </w:t>
      </w:r>
      <w:r w:rsidR="002740BD" w:rsidRPr="00093094">
        <w:rPr>
          <w:bCs/>
        </w:rPr>
        <w:t xml:space="preserve">ako </w:t>
      </w:r>
      <w:r w:rsidR="00363898">
        <w:t xml:space="preserve">podiel počtu prepočítaných </w:t>
      </w:r>
      <w:r w:rsidR="00363898" w:rsidRPr="001943E5">
        <w:t>poistencov</w:t>
      </w:r>
      <w:r w:rsidR="00363898">
        <w:t xml:space="preserve"> vo VLD v danom okrese, navýšeného o percento migrácie vo VLDD v danom okrese, a normatívu počtu </w:t>
      </w:r>
      <w:r w:rsidR="00363898">
        <w:lastRenderedPageBreak/>
        <w:t>kapitantov vo VLD</w:t>
      </w:r>
      <w:r w:rsidR="00093094">
        <w:t>.</w:t>
      </w:r>
      <w:r w:rsidR="00093094">
        <w:rPr>
          <w:bCs/>
        </w:rPr>
        <w:t xml:space="preserve"> </w:t>
      </w:r>
      <w:r w:rsidR="00AB3C2A">
        <w:t xml:space="preserve">Celkový potrebný počet </w:t>
      </w:r>
      <w:r w:rsidR="00840179">
        <w:t xml:space="preserve">LM </w:t>
      </w:r>
      <w:r w:rsidR="00AB3C2A">
        <w:t>pre naplnenosť siete VLD v </w:t>
      </w:r>
      <w:r w:rsidR="00311AC6">
        <w:t>krajoch je uvedený v tab. č. 5, p</w:t>
      </w:r>
      <w:r w:rsidR="00AB3C2A">
        <w:rPr>
          <w:color w:val="000000" w:themeColor="text1"/>
        </w:rPr>
        <w:t>otreba siete VLD na úrovni okresov je uvedená v prílohe č. 4</w:t>
      </w:r>
      <w:r w:rsidR="00311AC6">
        <w:rPr>
          <w:color w:val="000000" w:themeColor="text1"/>
        </w:rPr>
        <w:t xml:space="preserve"> a údaje o</w:t>
      </w:r>
      <w:r w:rsidR="00363898">
        <w:rPr>
          <w:color w:val="000000" w:themeColor="text1"/>
        </w:rPr>
        <w:t> </w:t>
      </w:r>
      <w:r w:rsidR="00311AC6">
        <w:rPr>
          <w:color w:val="000000" w:themeColor="text1"/>
        </w:rPr>
        <w:t>migrácii</w:t>
      </w:r>
      <w:r w:rsidR="00363898">
        <w:rPr>
          <w:color w:val="000000" w:themeColor="text1"/>
        </w:rPr>
        <w:t xml:space="preserve"> za VLD</w:t>
      </w:r>
      <w:r w:rsidR="00311AC6">
        <w:rPr>
          <w:color w:val="000000" w:themeColor="text1"/>
        </w:rPr>
        <w:t xml:space="preserve"> obsahuje príloha č. 5.</w:t>
      </w:r>
    </w:p>
    <w:p w14:paraId="1544B9F1" w14:textId="21461D2E" w:rsidR="00AB3C2A" w:rsidRDefault="00AB3C2A" w:rsidP="000D258D">
      <w:pPr>
        <w:pStyle w:val="Popis"/>
        <w:spacing w:before="240" w:after="120"/>
      </w:pPr>
      <w:r>
        <w:t xml:space="preserve">Tab. č. </w:t>
      </w:r>
      <w:r w:rsidR="00BA7942">
        <w:fldChar w:fldCharType="begin"/>
      </w:r>
      <w:r w:rsidR="00BA7942">
        <w:instrText xml:space="preserve"> SEQ Tab. \* ARABIC </w:instrText>
      </w:r>
      <w:r w:rsidR="00BA7942">
        <w:fldChar w:fldCharType="separate"/>
      </w:r>
      <w:r>
        <w:rPr>
          <w:noProof/>
        </w:rPr>
        <w:t>5</w:t>
      </w:r>
      <w:r w:rsidR="00BA7942">
        <w:rPr>
          <w:noProof/>
        </w:rPr>
        <w:fldChar w:fldCharType="end"/>
      </w:r>
      <w:r>
        <w:t xml:space="preserve">   Potreba počtu </w:t>
      </w:r>
      <w:r w:rsidR="00840179">
        <w:t>LM</w:t>
      </w:r>
      <w:r>
        <w:t xml:space="preserve"> vo VLD v jednotlivých krajoch SR</w:t>
      </w:r>
    </w:p>
    <w:tbl>
      <w:tblPr>
        <w:tblW w:w="60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17"/>
        <w:gridCol w:w="1418"/>
        <w:gridCol w:w="1418"/>
      </w:tblGrid>
      <w:tr w:rsidR="00B47BA9" w:rsidRPr="00B84917" w14:paraId="1CD00F88" w14:textId="77777777" w:rsidTr="00B47BA9">
        <w:trPr>
          <w:trHeight w:val="55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0D7CE6A6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0BA925D4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Potreba </w:t>
            </w:r>
            <w:r w:rsidRPr="00B84917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31D0057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Kapacita </w:t>
            </w:r>
            <w:r w:rsidRPr="00B84917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AA31100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Rozdiel </w:t>
            </w:r>
            <w:r w:rsidRPr="00B84917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</w:tr>
      <w:tr w:rsidR="00B47BA9" w:rsidRPr="00B84917" w14:paraId="48B6E916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A8C6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7A200" w14:textId="12A3DB4E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287,1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AD66" w14:textId="33210CE3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253,41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DBE6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33,7</w:t>
            </w:r>
          </w:p>
        </w:tc>
      </w:tr>
      <w:tr w:rsidR="00B47BA9" w:rsidRPr="00B84917" w14:paraId="73702FA7" w14:textId="77777777" w:rsidTr="00B47BA9">
        <w:trPr>
          <w:trHeight w:val="264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C55D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487E" w14:textId="15F83A3B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349,6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DD18" w14:textId="6EDEB422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310,30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BAF5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39,3</w:t>
            </w:r>
          </w:p>
        </w:tc>
      </w:tr>
      <w:tr w:rsidR="00B47BA9" w:rsidRPr="00B84917" w14:paraId="7C2DD82D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1407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1BD9" w14:textId="70B18039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326,3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1C5D" w14:textId="6490FEEB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332,54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EF07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-6,2</w:t>
            </w:r>
          </w:p>
        </w:tc>
      </w:tr>
      <w:tr w:rsidR="00B47BA9" w:rsidRPr="00B84917" w14:paraId="09EA477C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2120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75F5" w14:textId="29907316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319,5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0DB9" w14:textId="259BD42F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258,49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F4442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61,0</w:t>
            </w:r>
          </w:p>
        </w:tc>
      </w:tr>
      <w:tr w:rsidR="00B47BA9" w:rsidRPr="00B84917" w14:paraId="5A59255A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19AA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82BF" w14:textId="6627C399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323,4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BA20" w14:textId="1E87AB16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298,55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FDD9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24,9</w:t>
            </w:r>
          </w:p>
        </w:tc>
      </w:tr>
      <w:tr w:rsidR="00B47BA9" w:rsidRPr="00B84917" w14:paraId="6E99EC16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DE64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5CFF" w14:textId="55BB310D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271,8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68518" w14:textId="09559332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224,89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B71E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46,9</w:t>
            </w:r>
          </w:p>
        </w:tc>
      </w:tr>
      <w:tr w:rsidR="00B47BA9" w:rsidRPr="00B84917" w14:paraId="0DD907C7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014E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C3CF" w14:textId="32FCA5FA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259,1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B810" w14:textId="2178463B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216,07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0BD0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43,0</w:t>
            </w:r>
          </w:p>
        </w:tc>
      </w:tr>
      <w:tr w:rsidR="00B47BA9" w:rsidRPr="00B84917" w14:paraId="6D7C6F26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0F45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A9D4" w14:textId="1E2B1A2E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302,0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E2BD" w14:textId="76981AE5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262,24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3364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39,8</w:t>
            </w:r>
          </w:p>
        </w:tc>
      </w:tr>
      <w:tr w:rsidR="00B47BA9" w:rsidRPr="00B84917" w14:paraId="329B23C4" w14:textId="77777777" w:rsidTr="00B47BA9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ED41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AB88B" w14:textId="444CA845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95D9" w14:textId="4BE03A41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6824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32,1</w:t>
            </w:r>
          </w:p>
        </w:tc>
      </w:tr>
      <w:tr w:rsidR="00B47BA9" w:rsidRPr="00B84917" w14:paraId="507A8F8B" w14:textId="77777777" w:rsidTr="00B47BA9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4B7E542" w14:textId="77777777" w:rsidR="00B84917" w:rsidRPr="00B84917" w:rsidRDefault="00B84917" w:rsidP="00B47BA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DE2BA4B" w14:textId="7427AB9F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2 470,9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E119442" w14:textId="30EFF510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2 156,49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2371669E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314,4</w:t>
            </w:r>
          </w:p>
        </w:tc>
      </w:tr>
    </w:tbl>
    <w:p w14:paraId="19DA2490" w14:textId="77777777" w:rsidR="00B84917" w:rsidRPr="00B84917" w:rsidRDefault="00B84917" w:rsidP="00B84917"/>
    <w:p w14:paraId="3ADD9162" w14:textId="7E6F6609" w:rsidR="000B3811" w:rsidRDefault="000B3811" w:rsidP="000D258D">
      <w:pPr>
        <w:spacing w:before="240" w:after="120"/>
        <w:rPr>
          <w:color w:val="000000" w:themeColor="text1"/>
        </w:rPr>
      </w:pPr>
      <w:r>
        <w:t xml:space="preserve">Na základe výpočtov kapacity a potreby siete VLD je vypočítaná kapacitná priepustnosť siete VLD na úrovni okresov. </w:t>
      </w:r>
      <w:r w:rsidR="00A36F32">
        <w:t xml:space="preserve">Kapacitná priepustnosť siete VLD </w:t>
      </w:r>
      <w:r w:rsidR="00A36F32" w:rsidRPr="00D67E8C">
        <w:t xml:space="preserve">vyjadruje </w:t>
      </w:r>
      <w:r w:rsidR="00A36F32" w:rsidRPr="002740BD">
        <w:rPr>
          <w:b/>
        </w:rPr>
        <w:t xml:space="preserve">% naplnenosti siete vo vzťahu k potrebe </w:t>
      </w:r>
      <w:r w:rsidR="00A36F32">
        <w:t xml:space="preserve">a jej výsledkom je </w:t>
      </w:r>
      <w:r w:rsidR="00A36F32" w:rsidRPr="002740BD">
        <w:rPr>
          <w:b/>
        </w:rPr>
        <w:t xml:space="preserve">mapa kapacitnej priepustnosti siete VLD </w:t>
      </w:r>
      <w:r w:rsidR="00A36F32">
        <w:t>na Slovensku (</w:t>
      </w:r>
      <w:r w:rsidR="00D14494">
        <w:rPr>
          <w:color w:val="000000" w:themeColor="text1"/>
        </w:rPr>
        <w:t>mapy</w:t>
      </w:r>
      <w:r w:rsidR="0078317C" w:rsidRPr="002740BD">
        <w:rPr>
          <w:color w:val="000000" w:themeColor="text1"/>
        </w:rPr>
        <w:t xml:space="preserve"> č. 2</w:t>
      </w:r>
      <w:r w:rsidR="00D14494">
        <w:rPr>
          <w:color w:val="000000" w:themeColor="text1"/>
        </w:rPr>
        <w:t xml:space="preserve"> a 3</w:t>
      </w:r>
      <w:r w:rsidR="00A36F32" w:rsidRPr="002740BD">
        <w:rPr>
          <w:color w:val="000000" w:themeColor="text1"/>
        </w:rPr>
        <w:t>)</w:t>
      </w:r>
      <w:r w:rsidR="00093094">
        <w:rPr>
          <w:color w:val="000000" w:themeColor="text1"/>
        </w:rPr>
        <w:t xml:space="preserve">. </w:t>
      </w:r>
      <w:r w:rsidR="00A36F32">
        <w:t xml:space="preserve">Kapacitná priepustnosť siete  VLD na úrovni okresov je </w:t>
      </w:r>
      <w:r w:rsidR="00A36F32" w:rsidRPr="002740BD">
        <w:rPr>
          <w:color w:val="000000" w:themeColor="text1"/>
        </w:rPr>
        <w:t>uvedená v prílohe č.</w:t>
      </w:r>
      <w:r w:rsidR="003321DC" w:rsidRPr="002740BD">
        <w:rPr>
          <w:color w:val="000000" w:themeColor="text1"/>
        </w:rPr>
        <w:t xml:space="preserve"> 4</w:t>
      </w:r>
      <w:r w:rsidR="00A36F32" w:rsidRPr="002740BD">
        <w:rPr>
          <w:color w:val="000000" w:themeColor="text1"/>
        </w:rPr>
        <w:t>.</w:t>
      </w:r>
    </w:p>
    <w:p w14:paraId="52907602" w14:textId="2061BCD8" w:rsidR="00DF0843" w:rsidRDefault="00655A36" w:rsidP="000D258D">
      <w:pPr>
        <w:pStyle w:val="Popis"/>
        <w:spacing w:before="240" w:after="120"/>
      </w:pPr>
      <w:r>
        <w:t xml:space="preserve">Mapa č. </w:t>
      </w:r>
      <w:r w:rsidR="00BA7942">
        <w:fldChar w:fldCharType="begin"/>
      </w:r>
      <w:r w:rsidR="00BA7942">
        <w:instrText xml:space="preserve"> SEQ Mapa \* ARABIC </w:instrText>
      </w:r>
      <w:r w:rsidR="00BA7942">
        <w:fldChar w:fldCharType="separate"/>
      </w:r>
      <w:r w:rsidR="00D14494">
        <w:rPr>
          <w:noProof/>
        </w:rPr>
        <w:t>2</w:t>
      </w:r>
      <w:r w:rsidR="00BA7942">
        <w:rPr>
          <w:noProof/>
        </w:rPr>
        <w:fldChar w:fldCharType="end"/>
      </w:r>
      <w:r>
        <w:t xml:space="preserve">  Mapa </w:t>
      </w:r>
      <w:r w:rsidR="00D14494">
        <w:t xml:space="preserve">naplnenosti </w:t>
      </w:r>
      <w:r>
        <w:t>siete VLD</w:t>
      </w:r>
      <w:r w:rsidR="002740BD">
        <w:t xml:space="preserve"> </w:t>
      </w:r>
    </w:p>
    <w:p w14:paraId="60966C41" w14:textId="5558C8F7" w:rsidR="00CA0D88" w:rsidRPr="00CA0D88" w:rsidRDefault="00660A4E" w:rsidP="00CA0D88">
      <w:r>
        <w:rPr>
          <w:noProof/>
          <w:lang w:eastAsia="sk-SK"/>
        </w:rPr>
        <w:drawing>
          <wp:inline distT="0" distB="0" distL="0" distR="0" wp14:anchorId="4A22A08B" wp14:editId="47C0EB1C">
            <wp:extent cx="5759450" cy="3160395"/>
            <wp:effectExtent l="0" t="0" r="0" b="190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LD_KPC_v10_D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999D7" w14:textId="6645D271" w:rsidR="00755193" w:rsidRPr="00755193" w:rsidRDefault="00755193" w:rsidP="00755193"/>
    <w:p w14:paraId="0AF1BFA2" w14:textId="3F53A5E7" w:rsidR="0013659F" w:rsidRPr="0013659F" w:rsidRDefault="0013659F" w:rsidP="0013659F"/>
    <w:p w14:paraId="600CBD3B" w14:textId="3D0FF366" w:rsidR="00D14494" w:rsidRDefault="00D14494" w:rsidP="00D14494">
      <w:pPr>
        <w:pStyle w:val="Popis"/>
        <w:spacing w:before="240" w:after="120"/>
      </w:pPr>
      <w:r>
        <w:lastRenderedPageBreak/>
        <w:t xml:space="preserve">Mapa č. </w:t>
      </w:r>
      <w:r w:rsidR="00BA7942">
        <w:fldChar w:fldCharType="begin"/>
      </w:r>
      <w:r w:rsidR="00BA7942">
        <w:instrText xml:space="preserve"> SEQ Mapa \* ARABIC </w:instrText>
      </w:r>
      <w:r w:rsidR="00BA7942">
        <w:fldChar w:fldCharType="separate"/>
      </w:r>
      <w:r>
        <w:t>3</w:t>
      </w:r>
      <w:r w:rsidR="00BA7942">
        <w:fldChar w:fldCharType="end"/>
      </w:r>
      <w:r>
        <w:t xml:space="preserve">    Mapa kapacitnej priepustnosti siete VLD podľa % naplnenosti</w:t>
      </w:r>
    </w:p>
    <w:p w14:paraId="27F96C71" w14:textId="3750AF55" w:rsidR="00CA0D88" w:rsidRPr="00CA0D88" w:rsidRDefault="00CA0D88" w:rsidP="00CA0D88">
      <w:r>
        <w:rPr>
          <w:noProof/>
          <w:lang w:eastAsia="sk-SK"/>
        </w:rPr>
        <w:drawing>
          <wp:inline distT="0" distB="0" distL="0" distR="0" wp14:anchorId="2D6313FD" wp14:editId="440AA94C">
            <wp:extent cx="5759450" cy="314769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LD_KPC_v11_DU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69D7" w14:textId="1B2ECCDD" w:rsidR="00235C50" w:rsidRPr="00235C50" w:rsidRDefault="00235C50" w:rsidP="00235C50">
      <w:pPr>
        <w:pStyle w:val="Nadpis2"/>
        <w:rPr>
          <w:color w:val="003078"/>
        </w:rPr>
      </w:pPr>
      <w:r w:rsidRPr="00235C50">
        <w:rPr>
          <w:color w:val="003078"/>
        </w:rPr>
        <w:t>Stav siete VLD</w:t>
      </w:r>
      <w:r>
        <w:rPr>
          <w:color w:val="003078"/>
        </w:rPr>
        <w:t>D</w:t>
      </w:r>
    </w:p>
    <w:p w14:paraId="2C672009" w14:textId="2698AD64" w:rsidR="00235C50" w:rsidRDefault="00983D56" w:rsidP="00235C50">
      <w:pPr>
        <w:pStyle w:val="Nadpis3"/>
      </w:pPr>
      <w:r>
        <w:t>PZS a l</w:t>
      </w:r>
      <w:r w:rsidR="00235C50">
        <w:t>ekári vo VLDD</w:t>
      </w:r>
    </w:p>
    <w:p w14:paraId="599144BE" w14:textId="4072E6D4" w:rsidR="00983D56" w:rsidRDefault="00983D56" w:rsidP="00983D56">
      <w:pPr>
        <w:rPr>
          <w:color w:val="000000" w:themeColor="text1"/>
        </w:rPr>
      </w:pPr>
      <w:r>
        <w:t xml:space="preserve">Podľa údajov </w:t>
      </w:r>
      <w:r w:rsidR="005A07A1">
        <w:t xml:space="preserve">ZP </w:t>
      </w:r>
      <w:r w:rsidR="00657743">
        <w:t>tvorilo k 1. 7</w:t>
      </w:r>
      <w:r>
        <w:t xml:space="preserve">. 2020 </w:t>
      </w:r>
      <w:r w:rsidR="00657743">
        <w:t xml:space="preserve">sieť všeobecného lekárstva pre deti a dorast (ďalej iba „VLDD“)  </w:t>
      </w:r>
      <w:r w:rsidRPr="00F17482">
        <w:rPr>
          <w:b/>
          <w:color w:val="000000" w:themeColor="text1"/>
        </w:rPr>
        <w:t xml:space="preserve">1 031 </w:t>
      </w:r>
      <w:r w:rsidRPr="00F17482">
        <w:rPr>
          <w:b/>
        </w:rPr>
        <w:t>PZS</w:t>
      </w:r>
      <w:r>
        <w:t xml:space="preserve"> v </w:t>
      </w:r>
      <w:r w:rsidRPr="00F17482">
        <w:rPr>
          <w:b/>
        </w:rPr>
        <w:t xml:space="preserve">452 obciach </w:t>
      </w:r>
      <w:r>
        <w:t xml:space="preserve">SR, pričom za PZS v sieti VLDD boli považovaní všetci zmluvní PZS s min. jedným kapitantov vo VLDD a miestom prevádzky ambulancie VLDD na území SR, okrem Väzenskej nemocnice Trenčín. U týchto PZS pracovalo celkom </w:t>
      </w:r>
      <w:r w:rsidRPr="00F17482">
        <w:rPr>
          <w:b/>
        </w:rPr>
        <w:t>1 309 VLDD lekárov</w:t>
      </w:r>
      <w:r>
        <w:t xml:space="preserve">, pričom celkový súčet ich úväzkov bol na úrovni </w:t>
      </w:r>
      <w:r w:rsidRPr="00F17482">
        <w:rPr>
          <w:b/>
        </w:rPr>
        <w:t xml:space="preserve">1 056 </w:t>
      </w:r>
      <w:r w:rsidR="00840179">
        <w:rPr>
          <w:b/>
        </w:rPr>
        <w:t>LM</w:t>
      </w:r>
      <w:r>
        <w:t xml:space="preserve">. Štruktúra siete VLDD na úrovni </w:t>
      </w:r>
      <w:r w:rsidR="00AB3C2A">
        <w:t>krajov SR je uvedená v tab. č. 6</w:t>
      </w:r>
      <w:r>
        <w:t xml:space="preserve"> a štruktúra siete VLDD na úrovni okre</w:t>
      </w:r>
      <w:r w:rsidR="0078317C">
        <w:t xml:space="preserve">sov SR je uvedená v prílohe </w:t>
      </w:r>
      <w:r w:rsidR="0078317C" w:rsidRPr="0025658B">
        <w:rPr>
          <w:color w:val="000000" w:themeColor="text1"/>
        </w:rPr>
        <w:t>č</w:t>
      </w:r>
      <w:r w:rsidR="003321DC" w:rsidRPr="0025658B">
        <w:rPr>
          <w:color w:val="000000" w:themeColor="text1"/>
        </w:rPr>
        <w:t>. 2</w:t>
      </w:r>
      <w:r w:rsidRPr="0025658B">
        <w:rPr>
          <w:color w:val="000000" w:themeColor="text1"/>
        </w:rPr>
        <w:t>.</w:t>
      </w:r>
    </w:p>
    <w:p w14:paraId="787FFCFE" w14:textId="4BA4E343" w:rsidR="00983D56" w:rsidRDefault="00983D56" w:rsidP="000D258D">
      <w:pPr>
        <w:pStyle w:val="Popis"/>
        <w:spacing w:before="240" w:after="120"/>
      </w:pPr>
      <w:r>
        <w:t xml:space="preserve">Tab. č. </w:t>
      </w:r>
      <w:r w:rsidR="00BA7942">
        <w:fldChar w:fldCharType="begin"/>
      </w:r>
      <w:r w:rsidR="00BA7942">
        <w:instrText xml:space="preserve"> SEQ Tab. \* ARABIC </w:instrText>
      </w:r>
      <w:r w:rsidR="00BA7942">
        <w:fldChar w:fldCharType="separate"/>
      </w:r>
      <w:r w:rsidR="00AB3C2A">
        <w:rPr>
          <w:noProof/>
        </w:rPr>
        <w:t>6</w:t>
      </w:r>
      <w:r w:rsidR="00BA7942">
        <w:rPr>
          <w:noProof/>
        </w:rPr>
        <w:fldChar w:fldCharType="end"/>
      </w:r>
      <w:r>
        <w:t xml:space="preserve">  Štruktúra siete VLDD v jednotlivých krajoch SR</w:t>
      </w:r>
    </w:p>
    <w:tbl>
      <w:tblPr>
        <w:tblW w:w="75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020"/>
        <w:gridCol w:w="1020"/>
        <w:gridCol w:w="1020"/>
        <w:gridCol w:w="1192"/>
        <w:gridCol w:w="1276"/>
      </w:tblGrid>
      <w:tr w:rsidR="00983D56" w:rsidRPr="00983D56" w14:paraId="7F163C20" w14:textId="77777777" w:rsidTr="00D14494">
        <w:trPr>
          <w:trHeight w:val="57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6119A23E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F721C09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PZS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7AA543E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AMB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C6EB99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lekárov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ED2EBB6" w14:textId="66039D28" w:rsidR="00983D56" w:rsidRPr="00983D56" w:rsidRDefault="00840179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#LM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2CA989BF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obcí  </w:t>
            </w: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 AMB</w:t>
            </w:r>
          </w:p>
        </w:tc>
      </w:tr>
      <w:tr w:rsidR="00983D56" w:rsidRPr="00983D56" w14:paraId="660CCA34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8C5E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A5A1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BCC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B780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77B9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107,14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E653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</w:t>
            </w:r>
          </w:p>
        </w:tc>
      </w:tr>
      <w:tr w:rsidR="00983D56" w:rsidRPr="00983D56" w14:paraId="57A76748" w14:textId="77777777" w:rsidTr="00840179">
        <w:trPr>
          <w:trHeight w:val="264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14BF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8D6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C3E40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0B2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25C7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137,45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4380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</w:t>
            </w:r>
          </w:p>
        </w:tc>
      </w:tr>
      <w:tr w:rsidR="00983D56" w:rsidRPr="00983D56" w14:paraId="60147264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1091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7B9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45CB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52D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207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D0A1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171,40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981E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</w:t>
            </w:r>
          </w:p>
        </w:tc>
      </w:tr>
      <w:tr w:rsidR="00983D56" w:rsidRPr="00983D56" w14:paraId="77FDCE0D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48B6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348D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D52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CB8F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E6DF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130,45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BC25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</w:t>
            </w:r>
          </w:p>
        </w:tc>
      </w:tr>
      <w:tr w:rsidR="00983D56" w:rsidRPr="00983D56" w14:paraId="565D7900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6B72A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BC91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FF9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E41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B0E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166,07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961D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</w:t>
            </w:r>
          </w:p>
        </w:tc>
      </w:tr>
      <w:tr w:rsidR="00983D56" w:rsidRPr="00983D56" w14:paraId="3E196750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E41E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3B0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27A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3775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79E4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F95D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</w:t>
            </w:r>
          </w:p>
        </w:tc>
      </w:tr>
      <w:tr w:rsidR="00983D56" w:rsidRPr="00983D56" w14:paraId="694CF906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2BB8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32DE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66C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00E9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122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BBB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49D9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</w:t>
            </w:r>
          </w:p>
        </w:tc>
      </w:tr>
      <w:tr w:rsidR="00983D56" w:rsidRPr="00983D56" w14:paraId="29F4719A" w14:textId="77777777" w:rsidTr="00840179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4A4C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2DC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57BF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136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264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163</w:t>
            </w:r>
          </w:p>
        </w:tc>
        <w:tc>
          <w:tcPr>
            <w:tcW w:w="11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8793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130,80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F010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</w:t>
            </w:r>
          </w:p>
        </w:tc>
      </w:tr>
      <w:tr w:rsidR="00983D56" w:rsidRPr="00983D56" w14:paraId="539EB860" w14:textId="77777777" w:rsidTr="00840179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1B6E7FB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00EE432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1 031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F93072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1 172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68586A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1 309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B8ACDA4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1 056,32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76FFEFC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452</w:t>
            </w:r>
          </w:p>
        </w:tc>
      </w:tr>
    </w:tbl>
    <w:p w14:paraId="5A3D03A1" w14:textId="62DE0FCF" w:rsidR="00E935EE" w:rsidRDefault="00983D56" w:rsidP="00E935EE">
      <w:pPr>
        <w:spacing w:before="240"/>
      </w:pPr>
      <w:r w:rsidRPr="00F17482">
        <w:rPr>
          <w:b/>
        </w:rPr>
        <w:lastRenderedPageBreak/>
        <w:t xml:space="preserve">Priemerný vek </w:t>
      </w:r>
      <w:r>
        <w:t xml:space="preserve">lekárov v sieti </w:t>
      </w:r>
      <w:r w:rsidRPr="00F17482">
        <w:rPr>
          <w:b/>
        </w:rPr>
        <w:t>VLDD</w:t>
      </w:r>
      <w:r>
        <w:t xml:space="preserve"> predstavoval </w:t>
      </w:r>
      <w:r w:rsidRPr="00F17482">
        <w:rPr>
          <w:b/>
        </w:rPr>
        <w:t>61 rokov</w:t>
      </w:r>
      <w:r>
        <w:t xml:space="preserve">, pričom max. vek bol 91 rokov a min. vek bol 31 rokov. Približne </w:t>
      </w:r>
      <w:r w:rsidR="00523A02">
        <w:rPr>
          <w:b/>
        </w:rPr>
        <w:t>47</w:t>
      </w:r>
      <w:r w:rsidRPr="00E009C1">
        <w:rPr>
          <w:b/>
        </w:rPr>
        <w:t xml:space="preserve"> %</w:t>
      </w:r>
      <w:r>
        <w:t xml:space="preserve"> všetkých </w:t>
      </w:r>
      <w:r w:rsidR="00840179">
        <w:t>LM</w:t>
      </w:r>
      <w:r>
        <w:t xml:space="preserve"> vo VLDD tvorili </w:t>
      </w:r>
      <w:r w:rsidRPr="00E009C1">
        <w:rPr>
          <w:b/>
        </w:rPr>
        <w:t>úväzky lekárov</w:t>
      </w:r>
      <w:r>
        <w:t xml:space="preserve"> </w:t>
      </w:r>
      <w:r w:rsidRPr="00E009C1">
        <w:rPr>
          <w:b/>
        </w:rPr>
        <w:t>v dôchodkovom veku</w:t>
      </w:r>
      <w:r>
        <w:t xml:space="preserve">, t. j. vo veku 63 a viac rokov. </w:t>
      </w:r>
      <w:r w:rsidR="00E935EE">
        <w:t>Demografická štruktúra lekárov v sieti VLD</w:t>
      </w:r>
      <w:r w:rsidR="00F56E06">
        <w:t xml:space="preserve">D </w:t>
      </w:r>
      <w:r w:rsidR="00AB3C2A">
        <w:t>je uvedená v tab. č.  7</w:t>
      </w:r>
      <w:r w:rsidR="00E935EE">
        <w:t xml:space="preserve"> a znázornená v grafe č. 2.</w:t>
      </w:r>
    </w:p>
    <w:p w14:paraId="71C10FD3" w14:textId="24D8DE73" w:rsidR="00E935EE" w:rsidRDefault="00E935EE" w:rsidP="000D258D">
      <w:pPr>
        <w:pStyle w:val="Popis"/>
        <w:spacing w:before="240"/>
      </w:pPr>
      <w:r>
        <w:t xml:space="preserve">Tab. č. </w:t>
      </w:r>
      <w:r w:rsidR="00BA7942">
        <w:fldChar w:fldCharType="begin"/>
      </w:r>
      <w:r w:rsidR="00BA7942">
        <w:instrText xml:space="preserve"> SEQ Tab. \* ARABIC </w:instrText>
      </w:r>
      <w:r w:rsidR="00BA7942">
        <w:fldChar w:fldCharType="separate"/>
      </w:r>
      <w:r w:rsidR="00AB3C2A">
        <w:rPr>
          <w:noProof/>
        </w:rPr>
        <w:t>7</w:t>
      </w:r>
      <w:r w:rsidR="00BA7942">
        <w:rPr>
          <w:noProof/>
        </w:rPr>
        <w:fldChar w:fldCharType="end"/>
      </w:r>
      <w:r>
        <w:t xml:space="preserve">  Demografická štruktúra lekárov vo VLD</w:t>
      </w:r>
      <w:r>
        <w:tab/>
        <w:t xml:space="preserve">D            Graf č. </w:t>
      </w:r>
      <w:r w:rsidR="00BA7942">
        <w:fldChar w:fldCharType="begin"/>
      </w:r>
      <w:r w:rsidR="00BA7942">
        <w:instrText xml:space="preserve"> SEQ Graf \* ARABIC </w:instrText>
      </w:r>
      <w:r w:rsidR="00BA7942">
        <w:fldChar w:fldCharType="separate"/>
      </w:r>
      <w:r w:rsidR="003B33B7">
        <w:rPr>
          <w:noProof/>
        </w:rPr>
        <w:t>2</w:t>
      </w:r>
      <w:r w:rsidR="00BA7942">
        <w:rPr>
          <w:noProof/>
        </w:rPr>
        <w:fldChar w:fldCharType="end"/>
      </w:r>
      <w:r>
        <w:t xml:space="preserve">  Demografická štruktúra lekárov vo VLDD</w:t>
      </w:r>
      <w:r>
        <w:tab/>
      </w:r>
    </w:p>
    <w:tbl>
      <w:tblPr>
        <w:tblStyle w:val="Mriekatabuky"/>
        <w:tblW w:w="95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7"/>
        <w:gridCol w:w="5770"/>
      </w:tblGrid>
      <w:tr w:rsidR="006C4C1C" w14:paraId="77A0D8C5" w14:textId="77777777" w:rsidTr="00DF0843">
        <w:tc>
          <w:tcPr>
            <w:tcW w:w="3970" w:type="dxa"/>
          </w:tcPr>
          <w:tbl>
            <w:tblPr>
              <w:tblW w:w="315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4"/>
              <w:gridCol w:w="992"/>
              <w:gridCol w:w="1134"/>
            </w:tblGrid>
            <w:tr w:rsidR="00E935EE" w:rsidRPr="00717967" w14:paraId="396840AE" w14:textId="77777777" w:rsidTr="00DF0843">
              <w:trPr>
                <w:trHeight w:val="552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003078"/>
                  <w:vAlign w:val="center"/>
                  <w:hideMark/>
                </w:tcPr>
                <w:p w14:paraId="168917C7" w14:textId="77777777" w:rsidR="00E935EE" w:rsidRPr="00717967" w:rsidRDefault="00E935EE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 xml:space="preserve">Veková </w:t>
                  </w: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br/>
                    <w:t>skupina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2461E62A" w14:textId="77777777" w:rsidR="00E935EE" w:rsidRPr="00717967" w:rsidRDefault="00E935EE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# lekárov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3C8EE0FF" w14:textId="77777777" w:rsidR="00E935EE" w:rsidRDefault="00840179" w:rsidP="00B617AD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# L</w:t>
                  </w:r>
                  <w:r w:rsidR="00B617AD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M</w:t>
                  </w:r>
                </w:p>
                <w:p w14:paraId="5AC7ADED" w14:textId="15CF24A1" w:rsidR="00B617AD" w:rsidRPr="00B617AD" w:rsidRDefault="00B617AD" w:rsidP="00B617AD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B617AD">
                    <w:rPr>
                      <w:rFonts w:eastAsia="Times New Roman" w:cs="Times New Roman"/>
                      <w:bCs/>
                      <w:color w:val="F2F2F2"/>
                      <w:sz w:val="18"/>
                      <w:szCs w:val="20"/>
                      <w:lang w:eastAsia="sk-SK"/>
                    </w:rPr>
                    <w:t>(∑ úväzkov)</w:t>
                  </w:r>
                </w:p>
              </w:tc>
            </w:tr>
            <w:tr w:rsidR="00E935EE" w:rsidRPr="00717967" w14:paraId="2033F67A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86160B" w14:textId="681A6504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30 - 39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08A51A" w14:textId="28D7B92D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83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B288BA" w14:textId="74CD14D6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60,75</w:t>
                  </w:r>
                </w:p>
              </w:tc>
            </w:tr>
            <w:tr w:rsidR="00E935EE" w:rsidRPr="00717967" w14:paraId="47F2C5FC" w14:textId="77777777" w:rsidTr="00F56E06">
              <w:trPr>
                <w:trHeight w:val="264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8374ED" w14:textId="622C48CC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40 - 49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2949F7" w14:textId="57902539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174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076677" w14:textId="320CF960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150,47</w:t>
                  </w:r>
                </w:p>
              </w:tc>
            </w:tr>
            <w:tr w:rsidR="00E935EE" w:rsidRPr="00717967" w14:paraId="7797054D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A23DD2" w14:textId="1564FF03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50 - 59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2A82FF" w14:textId="4A31D1AC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266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F04515" w14:textId="02A7C7E5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239,90</w:t>
                  </w:r>
                </w:p>
              </w:tc>
            </w:tr>
            <w:tr w:rsidR="00E935EE" w:rsidRPr="00717967" w14:paraId="27F4F873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B35088" w14:textId="446AE2FD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60 - 62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257176" w14:textId="57C48CFA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7E7FAD" w14:textId="502126AD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94,70</w:t>
                  </w:r>
                </w:p>
              </w:tc>
            </w:tr>
            <w:tr w:rsidR="00E935EE" w:rsidRPr="00717967" w14:paraId="711862D1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EC1D21" w14:textId="179EEAB4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63 - 65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267486" w14:textId="005B9EDA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510422" w14:textId="65880DFF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158,61</w:t>
                  </w:r>
                </w:p>
              </w:tc>
            </w:tr>
            <w:tr w:rsidR="00E935EE" w:rsidRPr="00717967" w14:paraId="00FE01FE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93DD4B" w14:textId="4BFDBC82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66 - 69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9D5957" w14:textId="317AD7DD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241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79494F" w14:textId="5938F2C1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186,99</w:t>
                  </w:r>
                </w:p>
              </w:tc>
            </w:tr>
            <w:tr w:rsidR="00E935EE" w:rsidRPr="00717967" w14:paraId="4F1EF8A4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9F19C8" w14:textId="1E10FDF5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70 - 74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ACE374" w14:textId="35B7DE6A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143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9E974B" w14:textId="758A3ADE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101,78</w:t>
                  </w:r>
                </w:p>
              </w:tc>
            </w:tr>
            <w:tr w:rsidR="00E935EE" w:rsidRPr="00717967" w14:paraId="16953481" w14:textId="77777777" w:rsidTr="00F56E06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358C58" w14:textId="735E543B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75 - 79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560F8C" w14:textId="04B1D4A1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96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9F1FD5" w14:textId="42EF6CFC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51,86</w:t>
                  </w:r>
                </w:p>
              </w:tc>
            </w:tr>
            <w:tr w:rsidR="00E935EE" w:rsidRPr="00717967" w14:paraId="3D3E1FA4" w14:textId="77777777" w:rsidTr="00F56E06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0BF1BB" w14:textId="238F2063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80 +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458DF7" w14:textId="7394EC3B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642077" w14:textId="3395BE18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11,26</w:t>
                  </w:r>
                </w:p>
              </w:tc>
            </w:tr>
            <w:tr w:rsidR="00E935EE" w:rsidRPr="00717967" w14:paraId="727F78B7" w14:textId="77777777" w:rsidTr="00F56E06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0000"/>
                  <w:noWrap/>
                  <w:vAlign w:val="center"/>
                  <w:hideMark/>
                </w:tcPr>
                <w:p w14:paraId="1D7CF0E5" w14:textId="77777777" w:rsidR="00E935EE" w:rsidRPr="00717967" w:rsidRDefault="00E935EE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proofErr w:type="spellStart"/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Total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</w:tcPr>
                <w:p w14:paraId="5D323F3B" w14:textId="5DDDE352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1 309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</w:tcPr>
                <w:p w14:paraId="6BB0A38E" w14:textId="10EA9B87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1  056,32</w:t>
                  </w:r>
                </w:p>
              </w:tc>
            </w:tr>
          </w:tbl>
          <w:p w14:paraId="1F4707AF" w14:textId="77777777" w:rsidR="00E935EE" w:rsidRDefault="00E935EE" w:rsidP="00DF0843">
            <w:pPr>
              <w:spacing w:before="240"/>
            </w:pPr>
          </w:p>
        </w:tc>
        <w:tc>
          <w:tcPr>
            <w:tcW w:w="5557" w:type="dxa"/>
          </w:tcPr>
          <w:p w14:paraId="02FE7A27" w14:textId="2F39683E" w:rsidR="00E935EE" w:rsidRDefault="006C4C1C" w:rsidP="00DF0843">
            <w:r>
              <w:rPr>
                <w:noProof/>
                <w:lang w:eastAsia="sk-SK"/>
              </w:rPr>
              <w:drawing>
                <wp:inline distT="0" distB="0" distL="0" distR="0" wp14:anchorId="10325573" wp14:editId="541FC730">
                  <wp:extent cx="3526790" cy="2261585"/>
                  <wp:effectExtent l="0" t="0" r="0" b="5715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7" t="5317" b="-1"/>
                          <a:stretch/>
                        </pic:blipFill>
                        <pic:spPr bwMode="auto">
                          <a:xfrm>
                            <a:off x="0" y="0"/>
                            <a:ext cx="3573961" cy="229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4B2E5" w14:textId="3762F0A3" w:rsidR="00235C50" w:rsidRDefault="00235C50" w:rsidP="00235C50">
      <w:pPr>
        <w:pStyle w:val="Nadpis3"/>
      </w:pPr>
      <w:r>
        <w:t>Poistenci a kapitanti vo VLDD</w:t>
      </w:r>
    </w:p>
    <w:p w14:paraId="1C84CBC1" w14:textId="4B3341F1" w:rsidR="005A07A1" w:rsidRDefault="005A07A1" w:rsidP="005A07A1">
      <w:r>
        <w:t>Podľa údajov</w:t>
      </w:r>
      <w:r w:rsidR="00750C25">
        <w:t xml:space="preserve"> ÚDZS</w:t>
      </w:r>
      <w:r>
        <w:t xml:space="preserve"> bolo k 1. 7. 2020 na Slovensku </w:t>
      </w:r>
      <w:r w:rsidRPr="00E009C1">
        <w:rPr>
          <w:b/>
        </w:rPr>
        <w:t>1 233 229 poistencov</w:t>
      </w:r>
      <w:r>
        <w:t xml:space="preserve"> spadajúcich do siete VLDD, pričom dohodu o poskytovaní zdravotnej starostlivosti vo VLDD malo podľa údajov ZP</w:t>
      </w:r>
      <w:r w:rsidR="00FE0A8F">
        <w:t xml:space="preserve"> uzavretých takmer 99</w:t>
      </w:r>
      <w:r>
        <w:t xml:space="preserve"> % z nich, čo predstavuje celkovo </w:t>
      </w:r>
      <w:r w:rsidRPr="00E009C1">
        <w:rPr>
          <w:b/>
        </w:rPr>
        <w:t>1 219 494 kapitantov vo VLDD</w:t>
      </w:r>
      <w:r>
        <w:t>. Celkový počet p</w:t>
      </w:r>
      <w:r w:rsidR="00AB3C2A">
        <w:t xml:space="preserve">oistencov a kapitantov vo VLDD </w:t>
      </w:r>
      <w:r>
        <w:t xml:space="preserve">na úrovni krajov SR je </w:t>
      </w:r>
      <w:r w:rsidRPr="0025658B">
        <w:rPr>
          <w:color w:val="000000" w:themeColor="text1"/>
        </w:rPr>
        <w:t>uvedený</w:t>
      </w:r>
      <w:r w:rsidR="00AB3C2A">
        <w:rPr>
          <w:color w:val="000000" w:themeColor="text1"/>
        </w:rPr>
        <w:t xml:space="preserve"> v tab. č. 8</w:t>
      </w:r>
      <w:r w:rsidRPr="0025658B">
        <w:rPr>
          <w:color w:val="000000" w:themeColor="text1"/>
        </w:rPr>
        <w:t xml:space="preserve"> a celkový počet poistencov a kapitantov vo VLDD na úrovni okre</w:t>
      </w:r>
      <w:r w:rsidR="0078317C" w:rsidRPr="0025658B">
        <w:rPr>
          <w:color w:val="000000" w:themeColor="text1"/>
        </w:rPr>
        <w:t xml:space="preserve">sov SR je uvedený v prílohe č. </w:t>
      </w:r>
      <w:r w:rsidR="003321DC" w:rsidRPr="0025658B">
        <w:rPr>
          <w:color w:val="000000" w:themeColor="text1"/>
        </w:rPr>
        <w:t>3</w:t>
      </w:r>
      <w:r w:rsidRPr="0025658B">
        <w:rPr>
          <w:color w:val="000000" w:themeColor="text1"/>
        </w:rPr>
        <w:t>.</w:t>
      </w:r>
    </w:p>
    <w:p w14:paraId="0A127677" w14:textId="3E3FAE63" w:rsidR="00FE0A8F" w:rsidRDefault="004B1B5D" w:rsidP="000D258D">
      <w:pPr>
        <w:pStyle w:val="Popis"/>
        <w:spacing w:before="240" w:after="120"/>
      </w:pPr>
      <w:r>
        <w:t xml:space="preserve">Tab. č. </w:t>
      </w:r>
      <w:r w:rsidR="00BA7942">
        <w:fldChar w:fldCharType="begin"/>
      </w:r>
      <w:r w:rsidR="00BA7942">
        <w:instrText xml:space="preserve"> SEQ Tab. \* ARABIC </w:instrText>
      </w:r>
      <w:r w:rsidR="00BA7942">
        <w:fldChar w:fldCharType="separate"/>
      </w:r>
      <w:r w:rsidR="00AB3C2A">
        <w:rPr>
          <w:noProof/>
        </w:rPr>
        <w:t>8</w:t>
      </w:r>
      <w:r w:rsidR="00BA7942">
        <w:rPr>
          <w:noProof/>
        </w:rPr>
        <w:fldChar w:fldCharType="end"/>
      </w:r>
      <w:r>
        <w:t xml:space="preserve">  </w:t>
      </w:r>
      <w:r w:rsidR="00FE0A8F">
        <w:t>Prehľad počtu poistencov a kapitantov vo VLDD v jednotlivých krajoch SR</w:t>
      </w:r>
    </w:p>
    <w:tbl>
      <w:tblPr>
        <w:tblW w:w="59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8"/>
        <w:gridCol w:w="1418"/>
        <w:gridCol w:w="1418"/>
        <w:gridCol w:w="1418"/>
      </w:tblGrid>
      <w:tr w:rsidR="000E6AD0" w:rsidRPr="000E6AD0" w14:paraId="7767C6F8" w14:textId="77777777" w:rsidTr="000E6AD0">
        <w:trPr>
          <w:trHeight w:val="552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1BA87D76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9E1D23D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POI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74B34BE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KAP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B333AE8" w14:textId="78301796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proofErr w:type="spellStart"/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kapit</w:t>
            </w:r>
            <w:proofErr w:type="spellEnd"/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.</w:t>
            </w: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POI</w:t>
            </w:r>
          </w:p>
        </w:tc>
      </w:tr>
      <w:tr w:rsidR="000E6AD0" w:rsidRPr="000E6AD0" w14:paraId="66E4CC5E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1F7D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E0F2" w14:textId="1DC3255D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135 057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51EC" w14:textId="627D3561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130 651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9271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96,7%</w:t>
            </w:r>
          </w:p>
        </w:tc>
      </w:tr>
      <w:tr w:rsidR="000E6AD0" w:rsidRPr="000E6AD0" w14:paraId="26D6B902" w14:textId="77777777" w:rsidTr="000E6AD0">
        <w:trPr>
          <w:trHeight w:val="264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31C0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7966" w14:textId="7875A6D9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149 699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3891" w14:textId="548EC02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157 205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C57B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105,0%</w:t>
            </w:r>
          </w:p>
        </w:tc>
      </w:tr>
      <w:tr w:rsidR="000E6AD0" w:rsidRPr="000E6AD0" w14:paraId="345F9741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41DE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A7B4" w14:textId="036E729C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195 537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9E3A" w14:textId="3F2F875D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195 011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D809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99,7%</w:t>
            </w:r>
          </w:p>
        </w:tc>
      </w:tr>
      <w:tr w:rsidR="000E6AD0" w:rsidRPr="000E6AD0" w14:paraId="12C2ABB9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651D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F4D6" w14:textId="1D68D992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134 446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6D6B" w14:textId="5A6F8743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135 508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53C7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100,8%</w:t>
            </w:r>
          </w:p>
        </w:tc>
      </w:tr>
      <w:tr w:rsidR="000E6AD0" w:rsidRPr="000E6AD0" w14:paraId="2FC501B3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950C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DA16" w14:textId="03A4EB49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209 398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209C" w14:textId="68E3101B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211 275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D75D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100,9%</w:t>
            </w:r>
          </w:p>
        </w:tc>
      </w:tr>
      <w:tr w:rsidR="000E6AD0" w:rsidRPr="000E6AD0" w14:paraId="6E4684D3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ED9F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AC14" w14:textId="69EDCBAD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115 876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4167" w14:textId="62AB8CF4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118 617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C07E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102,4%</w:t>
            </w:r>
          </w:p>
        </w:tc>
      </w:tr>
      <w:tr w:rsidR="000E6AD0" w:rsidRPr="000E6AD0" w14:paraId="6588270C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97CD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64C5" w14:textId="6A4B5610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118 549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B67A" w14:textId="67319374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121 888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4927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102,8%</w:t>
            </w:r>
          </w:p>
        </w:tc>
      </w:tr>
      <w:tr w:rsidR="000E6AD0" w:rsidRPr="000E6AD0" w14:paraId="0D258EBC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D4F2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1CBB" w14:textId="73F2BBB4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158 534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2373" w14:textId="4217DE2E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149 339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D3CF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94,2%</w:t>
            </w:r>
          </w:p>
        </w:tc>
      </w:tr>
      <w:tr w:rsidR="000E6AD0" w:rsidRPr="000E6AD0" w14:paraId="78F11F4C" w14:textId="77777777" w:rsidTr="000E6AD0">
        <w:trPr>
          <w:trHeight w:val="288"/>
        </w:trPr>
        <w:tc>
          <w:tcPr>
            <w:tcW w:w="205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704D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280C" w14:textId="28B352DE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16 133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0164" w14:textId="027EE56B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398A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0E6AD0" w:rsidRPr="000E6AD0" w14:paraId="301F650E" w14:textId="77777777" w:rsidTr="000E6AD0">
        <w:trPr>
          <w:trHeight w:val="288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54AA157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B1C74D4" w14:textId="3A196A81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1 233 229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7DBAA3E8" w14:textId="334A61EB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1 219 494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7C2EF2A4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98,9%</w:t>
            </w:r>
          </w:p>
        </w:tc>
      </w:tr>
    </w:tbl>
    <w:p w14:paraId="2C11D552" w14:textId="77777777" w:rsidR="000E6AD0" w:rsidRPr="000E6AD0" w:rsidRDefault="000E6AD0" w:rsidP="000E6AD0"/>
    <w:p w14:paraId="5933ABB8" w14:textId="77777777" w:rsidR="000E6AD0" w:rsidRPr="000E6AD0" w:rsidRDefault="000E6AD0" w:rsidP="000E6AD0"/>
    <w:p w14:paraId="658FA274" w14:textId="006A6B6C" w:rsidR="00235C50" w:rsidRDefault="00235C50" w:rsidP="00235C50">
      <w:pPr>
        <w:pStyle w:val="Nadpis3"/>
      </w:pPr>
      <w:r w:rsidRPr="00235C50">
        <w:lastRenderedPageBreak/>
        <w:t>Geografická dostupnosť siete VLD</w:t>
      </w:r>
      <w:r>
        <w:t>D</w:t>
      </w:r>
    </w:p>
    <w:p w14:paraId="18FABBFF" w14:textId="5A1FE135" w:rsidR="003E21DF" w:rsidRDefault="003E21DF" w:rsidP="003E21DF">
      <w:r>
        <w:t>Pásma č</w:t>
      </w:r>
      <w:r w:rsidRPr="00615F12">
        <w:t>as</w:t>
      </w:r>
      <w:r>
        <w:t>ovej dostupnosti (čas</w:t>
      </w:r>
      <w:r w:rsidRPr="00615F12">
        <w:t xml:space="preserve"> dojazdu) k najbližšiemu </w:t>
      </w:r>
      <w:r>
        <w:t>miestu (obci) poskytovania VLDD</w:t>
      </w:r>
      <w:r w:rsidRPr="00615F12">
        <w:t xml:space="preserve"> pri zohľadnení charakteru </w:t>
      </w:r>
      <w:r>
        <w:t>dopravnej premávky</w:t>
      </w:r>
      <w:r w:rsidR="00363898">
        <w:t xml:space="preserve"> a typu ciest rozdelené do dvoch</w:t>
      </w:r>
      <w:r>
        <w:t xml:space="preserve"> pásiem, pričom</w:t>
      </w:r>
      <w:r w:rsidR="001C4C1C">
        <w:t xml:space="preserve"> </w:t>
      </w:r>
      <w:r w:rsidR="001C4C1C" w:rsidRPr="00E009C1">
        <w:rPr>
          <w:b/>
        </w:rPr>
        <w:t>takmer</w:t>
      </w:r>
      <w:r w:rsidRPr="00E009C1">
        <w:rPr>
          <w:b/>
        </w:rPr>
        <w:t xml:space="preserve"> </w:t>
      </w:r>
      <w:r w:rsidR="00346C73" w:rsidRPr="00E009C1">
        <w:rPr>
          <w:b/>
          <w:color w:val="000000" w:themeColor="text1"/>
        </w:rPr>
        <w:t>100</w:t>
      </w:r>
      <w:r w:rsidRPr="00E009C1">
        <w:rPr>
          <w:b/>
          <w:color w:val="000000" w:themeColor="text1"/>
        </w:rPr>
        <w:t xml:space="preserve"> % poistencov</w:t>
      </w:r>
      <w:r w:rsidRPr="004B1B5D">
        <w:rPr>
          <w:color w:val="000000" w:themeColor="text1"/>
        </w:rPr>
        <w:t xml:space="preserve"> má čas dojazdu </w:t>
      </w:r>
      <w:r w:rsidR="00346C73">
        <w:rPr>
          <w:color w:val="000000" w:themeColor="text1"/>
        </w:rPr>
        <w:t>do najbližšej obce</w:t>
      </w:r>
      <w:r w:rsidRPr="004B1B5D">
        <w:rPr>
          <w:color w:val="000000" w:themeColor="text1"/>
        </w:rPr>
        <w:t xml:space="preserve"> s ambulanciou VLD</w:t>
      </w:r>
      <w:r>
        <w:rPr>
          <w:color w:val="000000" w:themeColor="text1"/>
        </w:rPr>
        <w:t xml:space="preserve">D </w:t>
      </w:r>
      <w:r w:rsidR="00177781">
        <w:rPr>
          <w:b/>
          <w:color w:val="000000" w:themeColor="text1"/>
        </w:rPr>
        <w:t>do</w:t>
      </w:r>
      <w:r w:rsidRPr="00E009C1">
        <w:rPr>
          <w:b/>
          <w:color w:val="000000" w:themeColor="text1"/>
        </w:rPr>
        <w:t xml:space="preserve"> </w:t>
      </w:r>
      <w:r w:rsidR="00177781">
        <w:rPr>
          <w:b/>
          <w:color w:val="000000" w:themeColor="text1"/>
        </w:rPr>
        <w:t xml:space="preserve">25 </w:t>
      </w:r>
      <w:r w:rsidRPr="00E009C1">
        <w:rPr>
          <w:b/>
          <w:color w:val="000000" w:themeColor="text1"/>
        </w:rPr>
        <w:t>minút</w:t>
      </w:r>
      <w:r w:rsidRPr="00CB7237">
        <w:rPr>
          <w:b/>
        </w:rPr>
        <w:t>.</w:t>
      </w:r>
      <w:r w:rsidRPr="00615F12">
        <w:t xml:space="preserve"> Percentuá</w:t>
      </w:r>
      <w:r w:rsidR="00363898">
        <w:t>lne rozdelenie obyvateľstva do oboch</w:t>
      </w:r>
      <w:r w:rsidRPr="00615F12">
        <w:t xml:space="preserve"> pásiem dostupnosti je uveden</w:t>
      </w:r>
      <w:r>
        <w:t>é v tab.</w:t>
      </w:r>
      <w:r w:rsidR="00AB3C2A">
        <w:t xml:space="preserve"> č. 9</w:t>
      </w:r>
      <w:r w:rsidRPr="00615F12">
        <w:t xml:space="preserve">. </w:t>
      </w:r>
    </w:p>
    <w:p w14:paraId="4F3AFC72" w14:textId="229D3222" w:rsidR="00346C73" w:rsidRDefault="00346C73" w:rsidP="000D258D">
      <w:pPr>
        <w:pStyle w:val="Popis"/>
        <w:spacing w:before="240" w:after="120"/>
      </w:pPr>
      <w:r>
        <w:t xml:space="preserve">Tab. č. </w:t>
      </w:r>
      <w:r w:rsidR="00BA7942">
        <w:fldChar w:fldCharType="begin"/>
      </w:r>
      <w:r w:rsidR="00BA7942">
        <w:instrText xml:space="preserve"> SEQ Tab.</w:instrText>
      </w:r>
      <w:r w:rsidR="00BA7942">
        <w:instrText xml:space="preserve"> \* ARABIC </w:instrText>
      </w:r>
      <w:r w:rsidR="00BA7942">
        <w:fldChar w:fldCharType="separate"/>
      </w:r>
      <w:r w:rsidR="00AB3C2A">
        <w:rPr>
          <w:noProof/>
        </w:rPr>
        <w:t>9</w:t>
      </w:r>
      <w:r w:rsidR="00BA7942">
        <w:rPr>
          <w:noProof/>
        </w:rPr>
        <w:fldChar w:fldCharType="end"/>
      </w:r>
      <w:r>
        <w:t xml:space="preserve">  Dostupnosť obyvateľstva SR k najbližšiemu miestu poskytovania VLDD</w:t>
      </w:r>
    </w:p>
    <w:tbl>
      <w:tblPr>
        <w:tblW w:w="45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36"/>
        <w:gridCol w:w="1275"/>
      </w:tblGrid>
      <w:tr w:rsidR="00346C73" w:rsidRPr="00346C73" w14:paraId="2A059327" w14:textId="77777777" w:rsidTr="00D14494">
        <w:trPr>
          <w:trHeight w:val="447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66F1B389" w14:textId="77777777" w:rsidR="00346C73" w:rsidRPr="00346C73" w:rsidRDefault="00346C73" w:rsidP="00DF084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Interval dostupnosti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1817BF0" w14:textId="77777777" w:rsidR="00346C73" w:rsidRPr="00346C73" w:rsidRDefault="00346C73" w:rsidP="00DF084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obyv.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F7C98FA" w14:textId="77777777" w:rsidR="00346C73" w:rsidRPr="00346C73" w:rsidRDefault="00346C73" w:rsidP="00DF084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% podiel</w:t>
            </w:r>
          </w:p>
        </w:tc>
      </w:tr>
      <w:tr w:rsidR="00346C73" w:rsidRPr="00346C73" w14:paraId="0A6AA755" w14:textId="77777777" w:rsidTr="001E2DD3">
        <w:trPr>
          <w:trHeight w:val="276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FAF6" w14:textId="31044CF6" w:rsidR="00346C73" w:rsidRPr="00346C73" w:rsidRDefault="008D62AA" w:rsidP="00DF084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 25</w:t>
            </w:r>
            <w:r w:rsidR="00346C73" w:rsidRPr="00346C7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min.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A8741" w14:textId="6A49078B" w:rsidR="00346C73" w:rsidRPr="00346C73" w:rsidRDefault="001D717B" w:rsidP="001D71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  1 272 463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3CB49" w14:textId="45FD71A4" w:rsidR="00346C73" w:rsidRPr="00346C73" w:rsidRDefault="001D717B" w:rsidP="001D71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     99,99 %</w:t>
            </w:r>
          </w:p>
        </w:tc>
      </w:tr>
      <w:tr w:rsidR="00346C73" w:rsidRPr="00346C73" w14:paraId="5860269E" w14:textId="77777777" w:rsidTr="001E2DD3">
        <w:trPr>
          <w:trHeight w:val="288"/>
        </w:trPr>
        <w:tc>
          <w:tcPr>
            <w:tcW w:w="202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39D5" w14:textId="0793B92E" w:rsidR="00346C73" w:rsidRPr="00346C73" w:rsidRDefault="008D62AA" w:rsidP="00DF084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26</w:t>
            </w:r>
            <w:r w:rsidR="00346C73" w:rsidRPr="00346C7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a viac min.</w:t>
            </w:r>
          </w:p>
        </w:tc>
        <w:tc>
          <w:tcPr>
            <w:tcW w:w="123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04FE2" w14:textId="6309EA69" w:rsidR="00346C73" w:rsidRPr="00346C73" w:rsidRDefault="001D717B" w:rsidP="001D71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              130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57116" w14:textId="60EE2A26" w:rsidR="00346C73" w:rsidRPr="00346C73" w:rsidRDefault="001D717B" w:rsidP="001D717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           0,01 %</w:t>
            </w:r>
          </w:p>
        </w:tc>
      </w:tr>
      <w:tr w:rsidR="00346C73" w:rsidRPr="00346C73" w14:paraId="000E2031" w14:textId="77777777" w:rsidTr="001E2DD3">
        <w:trPr>
          <w:trHeight w:val="28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BB65C21" w14:textId="77777777" w:rsidR="00346C73" w:rsidRPr="00346C73" w:rsidRDefault="00346C73" w:rsidP="00DF084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proofErr w:type="spellStart"/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Total</w:t>
            </w:r>
            <w:proofErr w:type="spellEnd"/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</w:tcPr>
          <w:p w14:paraId="1DF94AF0" w14:textId="0BAB3A98" w:rsidR="00346C73" w:rsidRPr="00346C73" w:rsidRDefault="001D717B" w:rsidP="001D71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  </w:t>
            </w:r>
            <w:r w:rsidR="0073762F" w:rsidRPr="0073762F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1 272 593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</w:tcPr>
          <w:p w14:paraId="7FBC90DB" w14:textId="597CA176" w:rsidR="00346C73" w:rsidRPr="00346C73" w:rsidRDefault="001D717B" w:rsidP="001D71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      </w:t>
            </w:r>
            <w:r w:rsidR="0073762F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100,0 %</w:t>
            </w:r>
          </w:p>
        </w:tc>
      </w:tr>
    </w:tbl>
    <w:p w14:paraId="660AD630" w14:textId="0A72A580" w:rsidR="003E21DF" w:rsidRDefault="003E21DF" w:rsidP="001C4C1C">
      <w:pPr>
        <w:spacing w:before="240"/>
      </w:pPr>
      <w:r>
        <w:t>Výsledkom vyhodnotenia geografickej dostupnosti siete VLD</w:t>
      </w:r>
      <w:r w:rsidR="001A2957">
        <w:t>D</w:t>
      </w:r>
      <w:r>
        <w:t xml:space="preserve"> v SR je </w:t>
      </w:r>
      <w:r w:rsidRPr="00850F0A">
        <w:rPr>
          <w:b/>
        </w:rPr>
        <w:t xml:space="preserve">mapa geografickej dostupnosti VLDD </w:t>
      </w:r>
      <w:r w:rsidR="00D14494">
        <w:t>(mapa č. 4</w:t>
      </w:r>
      <w:r>
        <w:t>).</w:t>
      </w:r>
    </w:p>
    <w:p w14:paraId="7EB2B91D" w14:textId="3F1569EF" w:rsidR="002D2671" w:rsidRDefault="002D2671" w:rsidP="000D258D">
      <w:pPr>
        <w:pStyle w:val="Popis"/>
        <w:spacing w:before="240" w:after="120"/>
      </w:pPr>
      <w:r>
        <w:t xml:space="preserve">Mapa č. </w:t>
      </w:r>
      <w:r w:rsidR="00BA7942">
        <w:fldChar w:fldCharType="begin"/>
      </w:r>
      <w:r w:rsidR="00BA7942">
        <w:instrText xml:space="preserve"> SEQ Mapa \* ARABIC </w:instrText>
      </w:r>
      <w:r w:rsidR="00BA7942">
        <w:fldChar w:fldCharType="separate"/>
      </w:r>
      <w:r w:rsidR="00D14494">
        <w:rPr>
          <w:noProof/>
        </w:rPr>
        <w:t>4</w:t>
      </w:r>
      <w:r w:rsidR="00BA7942">
        <w:rPr>
          <w:noProof/>
        </w:rPr>
        <w:fldChar w:fldCharType="end"/>
      </w:r>
      <w:r>
        <w:t xml:space="preserve">  Mapa geografickej dostupnosti VLDD</w:t>
      </w:r>
    </w:p>
    <w:p w14:paraId="7A8A23F5" w14:textId="0757FA37" w:rsidR="00E36EF8" w:rsidRPr="00E36EF8" w:rsidRDefault="008D62AA" w:rsidP="00E36EF8">
      <w:r>
        <w:rPr>
          <w:noProof/>
          <w:lang w:eastAsia="sk-SK"/>
        </w:rPr>
        <w:drawing>
          <wp:inline distT="0" distB="0" distL="0" distR="0" wp14:anchorId="5526D3A4" wp14:editId="661E4CE3">
            <wp:extent cx="5759450" cy="316039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DD_GEO_v03_DU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883F6" w14:textId="29EC6FA6" w:rsidR="00235C50" w:rsidRDefault="00235C50" w:rsidP="00235C50">
      <w:pPr>
        <w:pStyle w:val="Nadpis3"/>
      </w:pPr>
      <w:r w:rsidRPr="00235C50">
        <w:t>Kapacitná priepustnosť siete VLD</w:t>
      </w:r>
      <w:r>
        <w:t>D</w:t>
      </w:r>
    </w:p>
    <w:p w14:paraId="7B3C1516" w14:textId="159884B6" w:rsidR="00363898" w:rsidRPr="000B3811" w:rsidRDefault="00363898" w:rsidP="00363898">
      <w:pPr>
        <w:spacing w:after="120"/>
      </w:pPr>
      <w:r w:rsidRPr="000B3811">
        <w:rPr>
          <w:b/>
        </w:rPr>
        <w:t>Kapacita</w:t>
      </w:r>
      <w:r>
        <w:t xml:space="preserve"> siete VLDD bola definovaná </w:t>
      </w:r>
      <w:r>
        <w:rPr>
          <w:b/>
        </w:rPr>
        <w:t>počtom LM</w:t>
      </w:r>
      <w:r w:rsidRPr="00311AC6">
        <w:t>, v rámci ktorých</w:t>
      </w:r>
      <w:r>
        <w:rPr>
          <w:b/>
        </w:rPr>
        <w:t xml:space="preserve"> </w:t>
      </w:r>
      <w:r w:rsidRPr="00311AC6">
        <w:rPr>
          <w:b/>
        </w:rPr>
        <w:t>je</w:t>
      </w:r>
      <w:r w:rsidRPr="00311AC6">
        <w:t xml:space="preserve"> </w:t>
      </w:r>
      <w:r>
        <w:rPr>
          <w:b/>
        </w:rPr>
        <w:t>poskytovaná</w:t>
      </w:r>
      <w:r w:rsidRPr="000B3811">
        <w:rPr>
          <w:b/>
        </w:rPr>
        <w:t xml:space="preserve"> ZS</w:t>
      </w:r>
      <w:r>
        <w:t xml:space="preserve"> vo VLDD v danom </w:t>
      </w:r>
      <w:r w:rsidRPr="000B3811">
        <w:rPr>
          <w:b/>
          <w:bCs/>
        </w:rPr>
        <w:t>okrese</w:t>
      </w:r>
      <w:r w:rsidRPr="000B3811">
        <w:rPr>
          <w:bCs/>
        </w:rPr>
        <w:t>,</w:t>
      </w:r>
      <w:r>
        <w:rPr>
          <w:b/>
          <w:bCs/>
        </w:rPr>
        <w:t xml:space="preserve"> </w:t>
      </w:r>
      <w:r w:rsidRPr="000B3811">
        <w:rPr>
          <w:bCs/>
        </w:rPr>
        <w:t>predstavuje ju teda</w:t>
      </w:r>
      <w:r>
        <w:rPr>
          <w:b/>
          <w:bCs/>
        </w:rPr>
        <w:t xml:space="preserve"> </w:t>
      </w:r>
      <w:r>
        <w:t>s</w:t>
      </w:r>
      <w:r w:rsidRPr="003B021C">
        <w:t xml:space="preserve">účet </w:t>
      </w:r>
      <w:r>
        <w:t xml:space="preserve">všetkých </w:t>
      </w:r>
      <w:r>
        <w:rPr>
          <w:shd w:val="clear" w:color="auto" w:fill="FFFFFF"/>
        </w:rPr>
        <w:t xml:space="preserve">aktívnych </w:t>
      </w:r>
      <w:r>
        <w:t xml:space="preserve">LM vo VLDD v danom okrese. Kapacita siete VLDD na úrovni okresov je uvedená v prílohe </w:t>
      </w:r>
      <w:r w:rsidRPr="0025658B">
        <w:rPr>
          <w:color w:val="000000" w:themeColor="text1"/>
        </w:rPr>
        <w:t>č. 4.</w:t>
      </w:r>
    </w:p>
    <w:p w14:paraId="41AA38F5" w14:textId="446C84FA" w:rsidR="00363898" w:rsidRDefault="00363898" w:rsidP="00363898">
      <w:pPr>
        <w:spacing w:after="120"/>
        <w:rPr>
          <w:color w:val="000000" w:themeColor="text1"/>
        </w:rPr>
      </w:pPr>
      <w:r w:rsidRPr="000B3811">
        <w:rPr>
          <w:b/>
          <w:bCs/>
        </w:rPr>
        <w:t xml:space="preserve">Potreba </w:t>
      </w:r>
      <w:r>
        <w:t xml:space="preserve">siete VLDD bola </w:t>
      </w:r>
      <w:r w:rsidRPr="002740BD">
        <w:t>definovaná</w:t>
      </w:r>
      <w:r>
        <w:rPr>
          <w:b/>
        </w:rPr>
        <w:t xml:space="preserve"> </w:t>
      </w:r>
      <w:r w:rsidRPr="002740BD">
        <w:rPr>
          <w:b/>
        </w:rPr>
        <w:t xml:space="preserve">počtom </w:t>
      </w:r>
      <w:r>
        <w:rPr>
          <w:b/>
        </w:rPr>
        <w:t>LM</w:t>
      </w:r>
      <w:r>
        <w:t xml:space="preserve"> </w:t>
      </w:r>
      <w:r w:rsidRPr="002740BD">
        <w:rPr>
          <w:b/>
        </w:rPr>
        <w:t xml:space="preserve">potrebných </w:t>
      </w:r>
      <w:r>
        <w:t xml:space="preserve">na zabezpečenie poskytovania ZS vo VLDD v danom </w:t>
      </w:r>
      <w:r w:rsidRPr="002740BD">
        <w:rPr>
          <w:b/>
          <w:bCs/>
        </w:rPr>
        <w:t>okrese</w:t>
      </w:r>
      <w:r>
        <w:t xml:space="preserve">, pričom bola vypočítaná </w:t>
      </w:r>
      <w:r w:rsidRPr="00093094">
        <w:rPr>
          <w:bCs/>
        </w:rPr>
        <w:t xml:space="preserve">ako </w:t>
      </w:r>
      <w:r>
        <w:t xml:space="preserve">podiel počtu prepočítaných </w:t>
      </w:r>
      <w:r w:rsidRPr="001943E5">
        <w:t>poistencov</w:t>
      </w:r>
      <w:r>
        <w:t xml:space="preserve"> vo VLDD v danom okrese, navýšeného o percento migrácie vo VLDD v danom okrese, a normatívu počtu </w:t>
      </w:r>
      <w:r>
        <w:lastRenderedPageBreak/>
        <w:t xml:space="preserve">kapitantov vo VLDD. </w:t>
      </w:r>
      <w:r w:rsidR="00AB3C2A">
        <w:t>Celkový potrebný počet lekárov pre naplnenosť siete VLDD v k</w:t>
      </w:r>
      <w:r>
        <w:t>rajoch je uvedený v tab. č. 10, p</w:t>
      </w:r>
      <w:r w:rsidR="00AB3C2A">
        <w:rPr>
          <w:color w:val="000000" w:themeColor="text1"/>
        </w:rPr>
        <w:t>otreba siete VLDD na úrovni okresov je uvedená</w:t>
      </w:r>
      <w:r>
        <w:rPr>
          <w:color w:val="000000" w:themeColor="text1"/>
        </w:rPr>
        <w:t xml:space="preserve"> v prílohe č. 5 a údaje o migrácii za VLDD obsahuje príloha č. 5.</w:t>
      </w:r>
    </w:p>
    <w:p w14:paraId="321839BE" w14:textId="39D7CF5B" w:rsidR="00AB3C2A" w:rsidRPr="00B47BA9" w:rsidRDefault="00AB3C2A" w:rsidP="00363898">
      <w:pPr>
        <w:spacing w:after="120"/>
        <w:rPr>
          <w:i/>
          <w:iCs/>
          <w:color w:val="44546A" w:themeColor="text2"/>
          <w:sz w:val="18"/>
          <w:szCs w:val="18"/>
        </w:rPr>
      </w:pPr>
      <w:r w:rsidRPr="00B47BA9">
        <w:rPr>
          <w:i/>
          <w:iCs/>
          <w:color w:val="44546A" w:themeColor="text2"/>
          <w:sz w:val="18"/>
          <w:szCs w:val="18"/>
        </w:rPr>
        <w:t xml:space="preserve">Tab. č. </w:t>
      </w:r>
      <w:r w:rsidR="00882148" w:rsidRPr="00B47BA9">
        <w:rPr>
          <w:i/>
          <w:iCs/>
          <w:color w:val="44546A" w:themeColor="text2"/>
          <w:sz w:val="18"/>
          <w:szCs w:val="18"/>
        </w:rPr>
        <w:fldChar w:fldCharType="begin"/>
      </w:r>
      <w:r w:rsidR="00882148" w:rsidRPr="00B47BA9">
        <w:rPr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="00882148" w:rsidRPr="00B47BA9">
        <w:rPr>
          <w:i/>
          <w:iCs/>
          <w:color w:val="44546A" w:themeColor="text2"/>
          <w:sz w:val="18"/>
          <w:szCs w:val="18"/>
        </w:rPr>
        <w:fldChar w:fldCharType="separate"/>
      </w:r>
      <w:r w:rsidRPr="00B47BA9">
        <w:rPr>
          <w:i/>
          <w:iCs/>
          <w:color w:val="44546A" w:themeColor="text2"/>
          <w:sz w:val="18"/>
          <w:szCs w:val="18"/>
        </w:rPr>
        <w:t>10</w:t>
      </w:r>
      <w:r w:rsidR="00882148" w:rsidRPr="00B47BA9">
        <w:rPr>
          <w:i/>
          <w:iCs/>
          <w:color w:val="44546A" w:themeColor="text2"/>
          <w:sz w:val="18"/>
          <w:szCs w:val="18"/>
        </w:rPr>
        <w:fldChar w:fldCharType="end"/>
      </w:r>
      <w:r w:rsidRPr="00B47BA9">
        <w:rPr>
          <w:i/>
          <w:iCs/>
          <w:color w:val="44546A" w:themeColor="text2"/>
          <w:sz w:val="18"/>
          <w:szCs w:val="18"/>
        </w:rPr>
        <w:t xml:space="preserve">   Potreba počtu lekárskych miest vo VLDD v jednotlivých krajoch SR</w:t>
      </w:r>
    </w:p>
    <w:tbl>
      <w:tblPr>
        <w:tblW w:w="5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418"/>
        <w:gridCol w:w="1418"/>
        <w:gridCol w:w="1418"/>
      </w:tblGrid>
      <w:tr w:rsidR="00B47BA9" w:rsidRPr="00B47BA9" w14:paraId="3452E16B" w14:textId="77777777" w:rsidTr="00B47BA9">
        <w:trPr>
          <w:trHeight w:val="552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597FEFC2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C1DC5B0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Potreba </w:t>
            </w:r>
            <w:r w:rsidRPr="00B47BA9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D35AD1B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Kapacita </w:t>
            </w:r>
            <w:r w:rsidRPr="00B47BA9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4F3EB92D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Rozdiel </w:t>
            </w:r>
            <w:r w:rsidRPr="00B47BA9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</w:tr>
      <w:tr w:rsidR="00B47BA9" w:rsidRPr="00B47BA9" w14:paraId="1F2DBB2F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9930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C60A" w14:textId="6356AAA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127,2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5448" w14:textId="0EDDA79B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107,14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4883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20,1</w:t>
            </w:r>
          </w:p>
        </w:tc>
      </w:tr>
      <w:tr w:rsidR="00B47BA9" w:rsidRPr="00B47BA9" w14:paraId="6805E32E" w14:textId="77777777" w:rsidTr="00B47BA9">
        <w:trPr>
          <w:trHeight w:val="264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BBA3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3395" w14:textId="68739E1A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168,9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AD07" w14:textId="36853F83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137,45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AD7A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31,5</w:t>
            </w:r>
          </w:p>
        </w:tc>
      </w:tr>
      <w:tr w:rsidR="00B47BA9" w:rsidRPr="00B47BA9" w14:paraId="2E61F3E7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4EF3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A80E" w14:textId="30E245EE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185,6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EA84" w14:textId="73A17DEB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171,40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A417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14,2</w:t>
            </w:r>
          </w:p>
        </w:tc>
      </w:tr>
      <w:tr w:rsidR="00B47BA9" w:rsidRPr="00B47BA9" w14:paraId="0D767A36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ADF8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071F" w14:textId="1568A4FF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128,2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E5D7" w14:textId="6A8E919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130,45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17B7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-2,2</w:t>
            </w:r>
          </w:p>
        </w:tc>
      </w:tr>
      <w:tr w:rsidR="00B47BA9" w:rsidRPr="00B47BA9" w14:paraId="49DF18C2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1BF9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D555" w14:textId="7A744E94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196,8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E85B" w14:textId="5AF7863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166,07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DA07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30,7</w:t>
            </w:r>
          </w:p>
        </w:tc>
      </w:tr>
      <w:tr w:rsidR="00B47BA9" w:rsidRPr="00B47BA9" w14:paraId="7568CE43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98A1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1D46" w14:textId="64E4CEF5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109,4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D687" w14:textId="38E48B2F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106,51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D98D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2,9</w:t>
            </w:r>
          </w:p>
        </w:tc>
      </w:tr>
      <w:tr w:rsidR="00B47BA9" w:rsidRPr="00B47BA9" w14:paraId="4012AE8B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CA96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CC36" w14:textId="32BC5F6B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116,2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06C9" w14:textId="7FA56170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3EAF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9,7</w:t>
            </w:r>
          </w:p>
        </w:tc>
      </w:tr>
      <w:tr w:rsidR="00B47BA9" w:rsidRPr="00B47BA9" w14:paraId="4E905F1F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E4C9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C823" w14:textId="0697F02A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146,4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CDBE" w14:textId="0DE53315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C280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15,6</w:t>
            </w:r>
          </w:p>
        </w:tc>
      </w:tr>
      <w:tr w:rsidR="00B47BA9" w:rsidRPr="00B47BA9" w14:paraId="7B3FAD84" w14:textId="77777777" w:rsidTr="00B47BA9">
        <w:trPr>
          <w:trHeight w:val="288"/>
        </w:trPr>
        <w:tc>
          <w:tcPr>
            <w:tcW w:w="198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1210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B592" w14:textId="2CE56C78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8000" w14:textId="787F0823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514C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14,7</w:t>
            </w:r>
          </w:p>
        </w:tc>
      </w:tr>
      <w:tr w:rsidR="00B47BA9" w:rsidRPr="00B47BA9" w14:paraId="61503CD6" w14:textId="77777777" w:rsidTr="00B47BA9">
        <w:trPr>
          <w:trHeight w:val="288"/>
        </w:trPr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4F0AA25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4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2FBC3DC3" w14:textId="042DE5BD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1 193,4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639A2007" w14:textId="6FD3315D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1 056,32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2ACBA39B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137,1</w:t>
            </w:r>
          </w:p>
        </w:tc>
      </w:tr>
    </w:tbl>
    <w:p w14:paraId="273AA868" w14:textId="77777777" w:rsidR="00B47BA9" w:rsidRDefault="00B47BA9" w:rsidP="00363898">
      <w:pPr>
        <w:spacing w:after="120"/>
      </w:pPr>
    </w:p>
    <w:p w14:paraId="58E2C891" w14:textId="109D64E6" w:rsidR="00655A36" w:rsidRDefault="00655A36" w:rsidP="008B1B99">
      <w:pPr>
        <w:spacing w:before="240"/>
      </w:pPr>
      <w:r>
        <w:t xml:space="preserve">Na základe výpočtov kapacity a potreby siete VLDD je vypočítaná </w:t>
      </w:r>
      <w:r w:rsidRPr="00A36F32">
        <w:rPr>
          <w:b/>
        </w:rPr>
        <w:t>kapacitná priepustnosť siete VLD</w:t>
      </w:r>
      <w:r w:rsidR="003C4A58">
        <w:rPr>
          <w:b/>
        </w:rPr>
        <w:t>D</w:t>
      </w:r>
      <w:r>
        <w:t xml:space="preserve"> na úrovni </w:t>
      </w:r>
      <w:r w:rsidRPr="00A36F32">
        <w:rPr>
          <w:b/>
        </w:rPr>
        <w:t>okresov</w:t>
      </w:r>
      <w:r>
        <w:t xml:space="preserve">. Kapacitná priepustnosť siete VLDD </w:t>
      </w:r>
      <w:r w:rsidRPr="00D67E8C">
        <w:t xml:space="preserve">vyjadruje </w:t>
      </w:r>
      <w:r w:rsidRPr="00A36F32">
        <w:rPr>
          <w:b/>
        </w:rPr>
        <w:t xml:space="preserve">% </w:t>
      </w:r>
      <w:r w:rsidRPr="0025658B">
        <w:rPr>
          <w:b/>
          <w:color w:val="000000" w:themeColor="text1"/>
        </w:rPr>
        <w:t xml:space="preserve">naplnenosti siete vo vzťahu k potrebe </w:t>
      </w:r>
      <w:r w:rsidR="003D53C5">
        <w:rPr>
          <w:color w:val="000000" w:themeColor="text1"/>
        </w:rPr>
        <w:t>a jej výsledkom sú</w:t>
      </w:r>
      <w:r w:rsidRPr="0025658B">
        <w:rPr>
          <w:color w:val="000000" w:themeColor="text1"/>
        </w:rPr>
        <w:t xml:space="preserve"> </w:t>
      </w:r>
      <w:r w:rsidRPr="0025658B">
        <w:rPr>
          <w:b/>
          <w:color w:val="000000" w:themeColor="text1"/>
        </w:rPr>
        <w:t xml:space="preserve">mapa kapacitnej priepustnosti siete VLDD </w:t>
      </w:r>
      <w:r w:rsidR="00A36F32" w:rsidRPr="0025658B">
        <w:rPr>
          <w:color w:val="000000" w:themeColor="text1"/>
        </w:rPr>
        <w:t xml:space="preserve">na Slovensku </w:t>
      </w:r>
      <w:r w:rsidRPr="0025658B">
        <w:rPr>
          <w:color w:val="000000" w:themeColor="text1"/>
        </w:rPr>
        <w:t>(</w:t>
      </w:r>
      <w:r w:rsidR="00D14494">
        <w:rPr>
          <w:color w:val="000000" w:themeColor="text1"/>
        </w:rPr>
        <w:t>mapy č. 5 a 6</w:t>
      </w:r>
      <w:r w:rsidRPr="0025658B">
        <w:rPr>
          <w:color w:val="000000" w:themeColor="text1"/>
        </w:rPr>
        <w:t>)</w:t>
      </w:r>
      <w:r w:rsidR="00DD1163">
        <w:rPr>
          <w:color w:val="000000" w:themeColor="text1"/>
        </w:rPr>
        <w:t xml:space="preserve">. </w:t>
      </w:r>
      <w:r w:rsidR="00A36F32" w:rsidRPr="0025658B">
        <w:rPr>
          <w:color w:val="000000" w:themeColor="text1"/>
        </w:rPr>
        <w:t>Kapacitná priepustnosť siete  VLDD na úrovni okresov je uvedená v prílohe č.</w:t>
      </w:r>
      <w:r w:rsidR="00244B80">
        <w:rPr>
          <w:color w:val="000000" w:themeColor="text1"/>
        </w:rPr>
        <w:t xml:space="preserve"> 4</w:t>
      </w:r>
      <w:r w:rsidR="00A36F32" w:rsidRPr="003D53C5">
        <w:rPr>
          <w:color w:val="000000" w:themeColor="text1"/>
        </w:rPr>
        <w:t>.</w:t>
      </w:r>
    </w:p>
    <w:p w14:paraId="6E83E9DA" w14:textId="5600CB8F" w:rsidR="00655A36" w:rsidRDefault="006A4FDF" w:rsidP="000D258D">
      <w:pPr>
        <w:pStyle w:val="Popis"/>
        <w:spacing w:before="240" w:after="120"/>
      </w:pPr>
      <w:r>
        <w:t xml:space="preserve">Mapa č. </w:t>
      </w:r>
      <w:r w:rsidR="00BA7942">
        <w:fldChar w:fldCharType="begin"/>
      </w:r>
      <w:r w:rsidR="00BA7942">
        <w:instrText xml:space="preserve"> SEQ Mapa \* ARABIC </w:instrText>
      </w:r>
      <w:r w:rsidR="00BA7942">
        <w:fldChar w:fldCharType="separate"/>
      </w:r>
      <w:r w:rsidR="00D14494">
        <w:rPr>
          <w:noProof/>
        </w:rPr>
        <w:t>5</w:t>
      </w:r>
      <w:r w:rsidR="00BA7942">
        <w:rPr>
          <w:noProof/>
        </w:rPr>
        <w:fldChar w:fldCharType="end"/>
      </w:r>
      <w:r>
        <w:t xml:space="preserve">  Mapa </w:t>
      </w:r>
      <w:r w:rsidR="00D14494">
        <w:t>naplnenosti</w:t>
      </w:r>
      <w:r>
        <w:t xml:space="preserve"> siete VLDD</w:t>
      </w:r>
    </w:p>
    <w:p w14:paraId="778E00F1" w14:textId="46A9A150" w:rsidR="00CA0D88" w:rsidRPr="00CA0D88" w:rsidRDefault="00660A4E" w:rsidP="00CA0D88">
      <w:r>
        <w:rPr>
          <w:noProof/>
          <w:lang w:eastAsia="sk-SK"/>
        </w:rPr>
        <w:drawing>
          <wp:inline distT="0" distB="0" distL="0" distR="0" wp14:anchorId="749E6369" wp14:editId="3856BEFF">
            <wp:extent cx="5759450" cy="317119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LDD_KPC_v10_DU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6F1E9" w14:textId="6ED7E894" w:rsidR="00584DF1" w:rsidRPr="00584DF1" w:rsidRDefault="00584DF1" w:rsidP="00584DF1"/>
    <w:p w14:paraId="2F38E026" w14:textId="6A85A1E2" w:rsidR="0013659F" w:rsidRDefault="0013659F" w:rsidP="0013659F"/>
    <w:p w14:paraId="5B4A4B48" w14:textId="1989FB5D" w:rsidR="00D14494" w:rsidRDefault="00D14494" w:rsidP="00D14494">
      <w:pPr>
        <w:pStyle w:val="Popis"/>
        <w:spacing w:before="240" w:after="120"/>
      </w:pPr>
      <w:r>
        <w:lastRenderedPageBreak/>
        <w:t xml:space="preserve">Mapa č. </w:t>
      </w:r>
      <w:r w:rsidR="00BA7942">
        <w:fldChar w:fldCharType="begin"/>
      </w:r>
      <w:r w:rsidR="00BA7942">
        <w:instrText xml:space="preserve"> SEQ Mapa \* ARABIC </w:instrText>
      </w:r>
      <w:r w:rsidR="00BA7942">
        <w:fldChar w:fldCharType="separate"/>
      </w:r>
      <w:r>
        <w:t>6</w:t>
      </w:r>
      <w:r w:rsidR="00BA7942">
        <w:fldChar w:fldCharType="end"/>
      </w:r>
      <w:r>
        <w:t xml:space="preserve">   Mapa kapacitnej priepustnosti siete VLDD podľa % naplnenosti</w:t>
      </w:r>
    </w:p>
    <w:p w14:paraId="5D7CED89" w14:textId="5350A2E3" w:rsidR="00CA0D88" w:rsidRPr="00CA0D88" w:rsidRDefault="00CA0D88" w:rsidP="00CA0D88">
      <w:r>
        <w:rPr>
          <w:noProof/>
          <w:lang w:eastAsia="sk-SK"/>
        </w:rPr>
        <w:drawing>
          <wp:inline distT="0" distB="0" distL="0" distR="0" wp14:anchorId="5785B767" wp14:editId="79FA9A3D">
            <wp:extent cx="5759450" cy="318833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LDD_KPC_v11_DU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0B73" w14:textId="186BCD1F" w:rsidR="003811C8" w:rsidRDefault="00A34273" w:rsidP="00F74626">
      <w:pPr>
        <w:pStyle w:val="Nadpis1"/>
      </w:pPr>
      <w:r>
        <w:t>KLASIFIKÁCIA OKRESOV</w:t>
      </w:r>
      <w:r w:rsidR="00701875">
        <w:t xml:space="preserve"> SIETE</w:t>
      </w:r>
      <w:r w:rsidR="00FC4C09">
        <w:t xml:space="preserve"> VAS</w:t>
      </w:r>
    </w:p>
    <w:p w14:paraId="0C7D279C" w14:textId="6DB8FB39" w:rsidR="008E48A6" w:rsidRDefault="00A34273" w:rsidP="000A0FB7">
      <w:pPr>
        <w:spacing w:after="120"/>
      </w:pPr>
      <w:r>
        <w:t>Klasifikácia okresov</w:t>
      </w:r>
      <w:r w:rsidR="008E48A6">
        <w:t xml:space="preserve"> siete VAS bola vyhodnotená na základe troch kritérií:</w:t>
      </w:r>
    </w:p>
    <w:p w14:paraId="793EFE89" w14:textId="6282C991" w:rsidR="008E48A6" w:rsidRPr="004214D6" w:rsidRDefault="008E48A6" w:rsidP="00840179">
      <w:pPr>
        <w:pStyle w:val="Odsekzoznamu"/>
        <w:numPr>
          <w:ilvl w:val="0"/>
          <w:numId w:val="27"/>
        </w:numPr>
        <w:shd w:val="clear" w:color="auto" w:fill="FFFFFF" w:themeFill="background1"/>
        <w:rPr>
          <w:b/>
        </w:rPr>
      </w:pPr>
      <w:r w:rsidRPr="004214D6">
        <w:rPr>
          <w:b/>
        </w:rPr>
        <w:t>geografická dostupnosť (GEO)</w:t>
      </w:r>
    </w:p>
    <w:p w14:paraId="4E7BA9A0" w14:textId="304DFF2A" w:rsidR="00DF0843" w:rsidRDefault="00D63FA2" w:rsidP="00840179">
      <w:pPr>
        <w:pStyle w:val="Odsekzoznamu"/>
        <w:numPr>
          <w:ilvl w:val="1"/>
          <w:numId w:val="27"/>
        </w:numPr>
        <w:shd w:val="clear" w:color="auto" w:fill="FFFFFF" w:themeFill="background1"/>
        <w:spacing w:after="120"/>
        <w:ind w:left="1434" w:hanging="357"/>
        <w:contextualSpacing w:val="0"/>
      </w:pPr>
      <w:r w:rsidRPr="00840179">
        <w:rPr>
          <w:shd w:val="clear" w:color="auto" w:fill="FFFFFF" w:themeFill="background1"/>
        </w:rPr>
        <w:t>počet</w:t>
      </w:r>
      <w:r w:rsidR="00DF0843" w:rsidRPr="00840179">
        <w:rPr>
          <w:shd w:val="clear" w:color="auto" w:fill="FFFFFF" w:themeFill="background1"/>
        </w:rPr>
        <w:t xml:space="preserve"> obyvateľov okresu, ktorí majú k najbližšiemu miestu poskytovania VLD/VLDD čas dojazdu</w:t>
      </w:r>
      <w:r w:rsidRPr="00840179">
        <w:rPr>
          <w:shd w:val="clear" w:color="auto" w:fill="FFFFFF" w:themeFill="background1"/>
        </w:rPr>
        <w:t xml:space="preserve"> </w:t>
      </w:r>
      <w:r w:rsidR="00840179">
        <w:rPr>
          <w:b/>
          <w:shd w:val="clear" w:color="auto" w:fill="FFFFFF" w:themeFill="background1"/>
        </w:rPr>
        <w:t>viac ako</w:t>
      </w:r>
      <w:r w:rsidR="00DA50CD">
        <w:rPr>
          <w:b/>
          <w:shd w:val="clear" w:color="auto" w:fill="FFFFFF" w:themeFill="background1"/>
        </w:rPr>
        <w:t xml:space="preserve"> 2</w:t>
      </w:r>
      <w:r w:rsidRPr="00840179">
        <w:rPr>
          <w:b/>
          <w:shd w:val="clear" w:color="auto" w:fill="FFFFFF" w:themeFill="background1"/>
        </w:rPr>
        <w:t>5</w:t>
      </w:r>
      <w:r w:rsidR="00840179">
        <w:rPr>
          <w:b/>
          <w:shd w:val="clear" w:color="auto" w:fill="FFFFFF" w:themeFill="background1"/>
        </w:rPr>
        <w:t xml:space="preserve"> minút</w:t>
      </w:r>
      <w:r w:rsidR="00DF0843" w:rsidRPr="00840179">
        <w:rPr>
          <w:shd w:val="clear" w:color="auto" w:fill="FFFFFF" w:themeFill="background1"/>
        </w:rPr>
        <w:t>,</w:t>
      </w:r>
    </w:p>
    <w:p w14:paraId="5E85EF12" w14:textId="49CDBC48" w:rsidR="008E48A6" w:rsidRPr="004214D6" w:rsidRDefault="008E48A6" w:rsidP="008E48A6">
      <w:pPr>
        <w:pStyle w:val="Odsekzoznamu"/>
        <w:numPr>
          <w:ilvl w:val="0"/>
          <w:numId w:val="27"/>
        </w:numPr>
        <w:rPr>
          <w:b/>
        </w:rPr>
      </w:pPr>
      <w:r w:rsidRPr="004214D6">
        <w:rPr>
          <w:b/>
        </w:rPr>
        <w:t>demografická štruktúra lekárov (DEMO)</w:t>
      </w:r>
    </w:p>
    <w:p w14:paraId="74BCF0AB" w14:textId="1515EFB4" w:rsidR="00DF0843" w:rsidRDefault="00DF0843" w:rsidP="008B1B99">
      <w:pPr>
        <w:pStyle w:val="Odsekzoznamu"/>
        <w:numPr>
          <w:ilvl w:val="1"/>
          <w:numId w:val="27"/>
        </w:numPr>
        <w:spacing w:after="80"/>
        <w:ind w:left="1434" w:hanging="357"/>
        <w:contextualSpacing w:val="0"/>
      </w:pPr>
      <w:r w:rsidRPr="00F028F6">
        <w:t xml:space="preserve">% </w:t>
      </w:r>
      <w:r w:rsidR="00840179">
        <w:t>LM obsadených lekármi</w:t>
      </w:r>
      <w:r>
        <w:t xml:space="preserve"> vo veku </w:t>
      </w:r>
      <w:r w:rsidRPr="004214D6">
        <w:rPr>
          <w:b/>
          <w:color w:val="000000" w:themeColor="text1"/>
        </w:rPr>
        <w:t>63 rokov</w:t>
      </w:r>
      <w:r w:rsidR="00DA50CD">
        <w:rPr>
          <w:b/>
          <w:color w:val="000000" w:themeColor="text1"/>
        </w:rPr>
        <w:t xml:space="preserve"> a viac</w:t>
      </w:r>
      <w:r w:rsidRPr="00E93FCD">
        <w:rPr>
          <w:color w:val="000000" w:themeColor="text1"/>
        </w:rPr>
        <w:t xml:space="preserve"> </w:t>
      </w:r>
      <w:r>
        <w:t>vo VLD/VLDD v okrese,</w:t>
      </w:r>
    </w:p>
    <w:p w14:paraId="7703438C" w14:textId="6BAB8632" w:rsidR="008E48A6" w:rsidRPr="004214D6" w:rsidRDefault="008E48A6" w:rsidP="008B1B99">
      <w:pPr>
        <w:pStyle w:val="Odsekzoznamu"/>
        <w:numPr>
          <w:ilvl w:val="0"/>
          <w:numId w:val="27"/>
        </w:numPr>
        <w:rPr>
          <w:b/>
        </w:rPr>
      </w:pPr>
      <w:r w:rsidRPr="004214D6">
        <w:rPr>
          <w:b/>
        </w:rPr>
        <w:t>kapacitná priepustnosť (KPC)</w:t>
      </w:r>
    </w:p>
    <w:p w14:paraId="2E4813A4" w14:textId="50A5BA35" w:rsidR="00DF0843" w:rsidRDefault="00DF0843" w:rsidP="00DF0843">
      <w:pPr>
        <w:pStyle w:val="Odsekzoznamu"/>
        <w:numPr>
          <w:ilvl w:val="1"/>
          <w:numId w:val="27"/>
        </w:numPr>
      </w:pPr>
      <w:r w:rsidRPr="004214D6">
        <w:t xml:space="preserve">% </w:t>
      </w:r>
      <w:r w:rsidRPr="004214D6">
        <w:rPr>
          <w:b/>
        </w:rPr>
        <w:t>naplnenosti siete</w:t>
      </w:r>
      <w:r>
        <w:t xml:space="preserve"> VLD/VL</w:t>
      </w:r>
      <w:r w:rsidR="00A6729F">
        <w:t>DD vo vzťahu k potrebe v okrese,</w:t>
      </w:r>
    </w:p>
    <w:p w14:paraId="2DE5B731" w14:textId="4E80CDB9" w:rsidR="008B1B99" w:rsidRDefault="005370A5" w:rsidP="000A0FB7">
      <w:pPr>
        <w:spacing w:after="120"/>
      </w:pPr>
      <w:r>
        <w:t>Výs</w:t>
      </w:r>
      <w:r w:rsidR="00A34273">
        <w:t xml:space="preserve">ledné skóre pre definovanie </w:t>
      </w:r>
      <w:r w:rsidR="00BF295A">
        <w:t>stupňa ohrozenia z pohľadu</w:t>
      </w:r>
      <w:r w:rsidR="00A34273">
        <w:t xml:space="preserve"> zabezpečenia</w:t>
      </w:r>
      <w:r>
        <w:t xml:space="preserve"> </w:t>
      </w:r>
      <w:r w:rsidR="00A34273">
        <w:t xml:space="preserve">ZS vo </w:t>
      </w:r>
      <w:r>
        <w:t xml:space="preserve">VLD/VLDD v každom okrese bolo definované ako súčet počtu priradených bodov za jednotlivé kritériá </w:t>
      </w:r>
      <w:r w:rsidR="00A34273">
        <w:t>klasifikácie okresov</w:t>
      </w:r>
      <w:r>
        <w:t xml:space="preserve"> siete VLD/VLDD podľa metodiky </w:t>
      </w:r>
      <w:r w:rsidR="00A34273">
        <w:t>klasifikácie okresov</w:t>
      </w:r>
      <w:r>
        <w:t xml:space="preserve"> siete VAS. Platí, že čí</w:t>
      </w:r>
      <w:r w:rsidR="00A34273">
        <w:t xml:space="preserve">m vyššie je skóre, tým je </w:t>
      </w:r>
      <w:r w:rsidR="00BF295A">
        <w:t>viac ohrozené</w:t>
      </w:r>
      <w:r>
        <w:t xml:space="preserve"> </w:t>
      </w:r>
      <w:r w:rsidR="00A34273">
        <w:t>z</w:t>
      </w:r>
      <w:r w:rsidR="00BF295A">
        <w:t>abezpečenie</w:t>
      </w:r>
      <w:r w:rsidR="00A34273">
        <w:t xml:space="preserve"> ZS vo </w:t>
      </w:r>
      <w:r w:rsidR="008B1B99">
        <w:t xml:space="preserve">VLD/VLDD v danom okrese. </w:t>
      </w:r>
    </w:p>
    <w:p w14:paraId="5E8FF162" w14:textId="36A515DC" w:rsidR="005370A5" w:rsidRDefault="008B1B99" w:rsidP="000A0FB7">
      <w:pPr>
        <w:spacing w:after="120"/>
      </w:pPr>
      <w:r>
        <w:t>J</w:t>
      </w:r>
      <w:r w:rsidR="005370A5">
        <w:t xml:space="preserve">ednotlivé </w:t>
      </w:r>
      <w:r w:rsidR="00A34273">
        <w:t xml:space="preserve">úrovne zabezpečenia </w:t>
      </w:r>
      <w:r w:rsidR="005370A5">
        <w:t>zodpovedajú nasledovným rozsahom bodov:</w:t>
      </w:r>
    </w:p>
    <w:p w14:paraId="43309CAF" w14:textId="1A0455CD" w:rsidR="008B1B99" w:rsidRDefault="00B029DC" w:rsidP="008B1B99">
      <w:pPr>
        <w:pStyle w:val="Odsekzoznamu"/>
        <w:numPr>
          <w:ilvl w:val="0"/>
          <w:numId w:val="32"/>
        </w:numPr>
        <w:spacing w:after="120"/>
      </w:pPr>
      <w:r w:rsidRPr="00B029DC">
        <w:rPr>
          <w:shd w:val="clear" w:color="auto" w:fill="FFFFCC"/>
        </w:rPr>
        <w:t>zabezpečený okres</w:t>
      </w:r>
      <w:r w:rsidR="008B1B99">
        <w:t xml:space="preserve"> (zelená) = 0 – 1 bod,</w:t>
      </w:r>
    </w:p>
    <w:p w14:paraId="6F5FE06E" w14:textId="4DB00E61" w:rsidR="008B1B99" w:rsidRDefault="00B029DC" w:rsidP="008B1B99">
      <w:pPr>
        <w:pStyle w:val="Odsekzoznamu"/>
        <w:numPr>
          <w:ilvl w:val="0"/>
          <w:numId w:val="32"/>
        </w:numPr>
        <w:spacing w:after="120"/>
      </w:pPr>
      <w:r w:rsidRPr="00B029DC">
        <w:rPr>
          <w:shd w:val="clear" w:color="auto" w:fill="FFFFCC"/>
        </w:rPr>
        <w:t>rizikový okres</w:t>
      </w:r>
      <w:r>
        <w:t xml:space="preserve"> </w:t>
      </w:r>
      <w:r w:rsidR="001E2DD3">
        <w:t>(oranžová) = 2 – 4</w:t>
      </w:r>
      <w:r w:rsidR="008B1B99">
        <w:t xml:space="preserve"> bodov,</w:t>
      </w:r>
    </w:p>
    <w:p w14:paraId="5C70277A" w14:textId="474AF848" w:rsidR="008B1B99" w:rsidRDefault="00B029DC" w:rsidP="008B1B99">
      <w:pPr>
        <w:pStyle w:val="Odsekzoznamu"/>
        <w:numPr>
          <w:ilvl w:val="0"/>
          <w:numId w:val="32"/>
        </w:numPr>
        <w:spacing w:after="120"/>
      </w:pPr>
      <w:r w:rsidRPr="00B029DC">
        <w:rPr>
          <w:shd w:val="clear" w:color="auto" w:fill="FFFFCC"/>
        </w:rPr>
        <w:t>rizikovo nedostatkový okres</w:t>
      </w:r>
      <w:r w:rsidR="001E2DD3">
        <w:t xml:space="preserve"> (červená) = 5</w:t>
      </w:r>
      <w:r w:rsidR="008B1B99">
        <w:t xml:space="preserve"> – 7 bodov,</w:t>
      </w:r>
    </w:p>
    <w:p w14:paraId="1B0CEDFD" w14:textId="6AAA4E9F" w:rsidR="008B1B99" w:rsidRDefault="00B029DC" w:rsidP="008B1B99">
      <w:pPr>
        <w:pStyle w:val="Odsekzoznamu"/>
        <w:numPr>
          <w:ilvl w:val="0"/>
          <w:numId w:val="32"/>
        </w:numPr>
        <w:spacing w:after="120"/>
      </w:pPr>
      <w:r w:rsidRPr="00B029DC">
        <w:rPr>
          <w:shd w:val="clear" w:color="auto" w:fill="FFFFCC"/>
        </w:rPr>
        <w:t>kriticky nedostatkový okres</w:t>
      </w:r>
      <w:r>
        <w:t xml:space="preserve">  </w:t>
      </w:r>
      <w:r w:rsidR="008B1B99">
        <w:t xml:space="preserve"> (čierna) = 8 – 10 bodov.</w:t>
      </w:r>
    </w:p>
    <w:p w14:paraId="1F145C14" w14:textId="13C9B7A8" w:rsidR="00FC4C09" w:rsidRDefault="00A34273" w:rsidP="00FC4C09">
      <w:pPr>
        <w:pStyle w:val="Nadpis2"/>
        <w:rPr>
          <w:color w:val="003078"/>
        </w:rPr>
      </w:pPr>
      <w:r>
        <w:rPr>
          <w:color w:val="003078"/>
        </w:rPr>
        <w:lastRenderedPageBreak/>
        <w:t>Klasifikácia okresov</w:t>
      </w:r>
      <w:r w:rsidR="00FC4C09" w:rsidRPr="00235C50">
        <w:rPr>
          <w:color w:val="003078"/>
        </w:rPr>
        <w:t xml:space="preserve"> siete VLD</w:t>
      </w:r>
    </w:p>
    <w:p w14:paraId="668F09E0" w14:textId="46A9D748" w:rsidR="001B1EB9" w:rsidRDefault="00D6745E" w:rsidP="001B1EB9">
      <w:r>
        <w:t>N</w:t>
      </w:r>
      <w:r w:rsidR="00A34273">
        <w:t xml:space="preserve">a základe posúdenia </w:t>
      </w:r>
      <w:r>
        <w:t xml:space="preserve">kritérií </w:t>
      </w:r>
      <w:r w:rsidR="00A34273">
        <w:t>klasifikácie okresov</w:t>
      </w:r>
      <w:r w:rsidR="00011855">
        <w:t xml:space="preserve"> </w:t>
      </w:r>
      <w:r w:rsidR="00BF295A">
        <w:t xml:space="preserve">boli </w:t>
      </w:r>
      <w:r w:rsidR="00D73A35">
        <w:t>pre okresy</w:t>
      </w:r>
      <w:r w:rsidR="00011855">
        <w:t xml:space="preserve"> </w:t>
      </w:r>
      <w:r w:rsidR="00D73A35">
        <w:t xml:space="preserve">stanovené </w:t>
      </w:r>
      <w:r w:rsidR="00BF295A">
        <w:t>stupne ohrozenia</w:t>
      </w:r>
      <w:r>
        <w:t xml:space="preserve">. </w:t>
      </w:r>
      <w:r w:rsidR="00A34273">
        <w:t>Klasifikáciu okresov siete VLD</w:t>
      </w:r>
      <w:r w:rsidR="00A6729F">
        <w:t xml:space="preserve"> znázorňuje </w:t>
      </w:r>
      <w:r w:rsidR="005370A5" w:rsidRPr="005370A5">
        <w:rPr>
          <w:b/>
        </w:rPr>
        <w:t xml:space="preserve">mapa </w:t>
      </w:r>
      <w:r w:rsidR="00A34273">
        <w:rPr>
          <w:b/>
        </w:rPr>
        <w:t>klasifikácie okresov</w:t>
      </w:r>
      <w:r w:rsidR="005370A5" w:rsidRPr="005370A5">
        <w:rPr>
          <w:b/>
        </w:rPr>
        <w:t xml:space="preserve"> siete VLD</w:t>
      </w:r>
      <w:r w:rsidR="004F4E86">
        <w:rPr>
          <w:b/>
        </w:rPr>
        <w:t xml:space="preserve"> </w:t>
      </w:r>
      <w:r w:rsidR="00011855">
        <w:t xml:space="preserve">(mapa </w:t>
      </w:r>
      <w:r w:rsidR="00D73A35">
        <w:t>č. 7</w:t>
      </w:r>
      <w:r w:rsidR="005370A5">
        <w:t>)</w:t>
      </w:r>
      <w:r w:rsidR="00A6729F">
        <w:t>.</w:t>
      </w:r>
      <w:r w:rsidR="00D73A35">
        <w:t xml:space="preserve"> </w:t>
      </w:r>
      <w:r w:rsidR="001B1EB9">
        <w:rPr>
          <w:color w:val="000000" w:themeColor="text1"/>
        </w:rPr>
        <w:t xml:space="preserve">Výsledky </w:t>
      </w:r>
      <w:r w:rsidR="00BF295A">
        <w:rPr>
          <w:color w:val="000000" w:themeColor="text1"/>
        </w:rPr>
        <w:t>klasifikácie okresov</w:t>
      </w:r>
      <w:r w:rsidR="001B1EB9">
        <w:rPr>
          <w:color w:val="000000" w:themeColor="text1"/>
        </w:rPr>
        <w:t xml:space="preserve"> </w:t>
      </w:r>
      <w:r w:rsidR="00BF295A">
        <w:rPr>
          <w:color w:val="000000" w:themeColor="text1"/>
        </w:rPr>
        <w:t>siete</w:t>
      </w:r>
      <w:r w:rsidR="001B1EB9">
        <w:rPr>
          <w:color w:val="000000" w:themeColor="text1"/>
        </w:rPr>
        <w:t xml:space="preserve"> VL</w:t>
      </w:r>
      <w:r w:rsidR="00011855">
        <w:rPr>
          <w:color w:val="000000" w:themeColor="text1"/>
        </w:rPr>
        <w:t xml:space="preserve">D </w:t>
      </w:r>
      <w:r w:rsidR="001B1EB9">
        <w:rPr>
          <w:color w:val="000000" w:themeColor="text1"/>
        </w:rPr>
        <w:t>sp</w:t>
      </w:r>
      <w:r w:rsidR="00011855">
        <w:rPr>
          <w:color w:val="000000" w:themeColor="text1"/>
        </w:rPr>
        <w:t xml:space="preserve">olu s vyhodnotením </w:t>
      </w:r>
      <w:r w:rsidR="001B1EB9">
        <w:rPr>
          <w:color w:val="000000" w:themeColor="text1"/>
        </w:rPr>
        <w:t>kritérií</w:t>
      </w:r>
      <w:r w:rsidR="001B1EB9" w:rsidRPr="0025658B">
        <w:rPr>
          <w:color w:val="000000" w:themeColor="text1"/>
        </w:rPr>
        <w:t xml:space="preserve"> </w:t>
      </w:r>
      <w:r w:rsidR="001B1EB9">
        <w:rPr>
          <w:color w:val="000000" w:themeColor="text1"/>
        </w:rPr>
        <w:t>sú uvedené</w:t>
      </w:r>
      <w:r w:rsidR="001B1EB9" w:rsidRPr="0025658B">
        <w:rPr>
          <w:color w:val="000000" w:themeColor="text1"/>
        </w:rPr>
        <w:t xml:space="preserve"> v prílohe č.</w:t>
      </w:r>
      <w:r w:rsidR="00C26A9F">
        <w:rPr>
          <w:color w:val="000000" w:themeColor="text1"/>
        </w:rPr>
        <w:t xml:space="preserve"> 6</w:t>
      </w:r>
      <w:r w:rsidR="001B1EB9" w:rsidRPr="003D53C5">
        <w:rPr>
          <w:color w:val="000000" w:themeColor="text1"/>
        </w:rPr>
        <w:t>.</w:t>
      </w:r>
    </w:p>
    <w:p w14:paraId="63F12DCB" w14:textId="403AD0A9" w:rsidR="000A0FB7" w:rsidRDefault="004F4E86" w:rsidP="00D73A35">
      <w:pPr>
        <w:pStyle w:val="Popis"/>
        <w:spacing w:before="120" w:after="120"/>
      </w:pPr>
      <w:r>
        <w:t xml:space="preserve">Mapa č. </w:t>
      </w:r>
      <w:r w:rsidR="00BA7942">
        <w:fldChar w:fldCharType="begin"/>
      </w:r>
      <w:r w:rsidR="00BA7942">
        <w:instrText xml:space="preserve"> SEQ Mapa \* ARABIC </w:instrText>
      </w:r>
      <w:r w:rsidR="00BA7942">
        <w:fldChar w:fldCharType="separate"/>
      </w:r>
      <w:r w:rsidR="00D14494">
        <w:rPr>
          <w:noProof/>
        </w:rPr>
        <w:t>7</w:t>
      </w:r>
      <w:r w:rsidR="00BA7942">
        <w:rPr>
          <w:noProof/>
        </w:rPr>
        <w:fldChar w:fldCharType="end"/>
      </w:r>
      <w:r w:rsidR="00A6729F">
        <w:t xml:space="preserve">  Mapa </w:t>
      </w:r>
      <w:r w:rsidR="00BF295A">
        <w:t>klasifikácie okresov</w:t>
      </w:r>
      <w:r w:rsidR="00A6729F">
        <w:t xml:space="preserve"> siete VLD</w:t>
      </w:r>
    </w:p>
    <w:p w14:paraId="2B63B511" w14:textId="5B78A0C1" w:rsidR="00C51D91" w:rsidRPr="00C51D91" w:rsidRDefault="001C275D" w:rsidP="00C51D91">
      <w:r>
        <w:rPr>
          <w:noProof/>
          <w:lang w:eastAsia="sk-SK"/>
        </w:rPr>
        <w:drawing>
          <wp:inline distT="0" distB="0" distL="0" distR="0" wp14:anchorId="3DBC00DA" wp14:editId="1EE33A96">
            <wp:extent cx="5759450" cy="29324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LD_ZONA_v07_DU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" b="5941"/>
                    <a:stretch/>
                  </pic:blipFill>
                  <pic:spPr bwMode="auto">
                    <a:xfrm>
                      <a:off x="0" y="0"/>
                      <a:ext cx="5759450" cy="293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7E64A" w14:textId="1191C058" w:rsidR="00FC4C09" w:rsidRPr="00235C50" w:rsidRDefault="00011855" w:rsidP="00D73A35">
      <w:pPr>
        <w:pStyle w:val="Nadpis2"/>
        <w:spacing w:before="240"/>
        <w:rPr>
          <w:color w:val="003078"/>
        </w:rPr>
      </w:pPr>
      <w:r>
        <w:rPr>
          <w:color w:val="003078"/>
        </w:rPr>
        <w:t>Klasifikácia okresov</w:t>
      </w:r>
      <w:r w:rsidR="00FC4C09" w:rsidRPr="00235C50">
        <w:rPr>
          <w:color w:val="003078"/>
        </w:rPr>
        <w:t xml:space="preserve"> siete VLDD</w:t>
      </w:r>
    </w:p>
    <w:p w14:paraId="368BFD53" w14:textId="10F7BD63" w:rsidR="00D73A35" w:rsidRDefault="00011855" w:rsidP="00D73A35">
      <w:r>
        <w:t xml:space="preserve">Na základe posúdenia kritérií klasifikácie okresov boli pre okresy stanovené stupne ohrozenia. Klasifikáciu okresov siete VLDD znázorňuje </w:t>
      </w:r>
      <w:r w:rsidRPr="005370A5">
        <w:rPr>
          <w:b/>
        </w:rPr>
        <w:t xml:space="preserve">mapa </w:t>
      </w:r>
      <w:r>
        <w:rPr>
          <w:b/>
        </w:rPr>
        <w:t>klasifikácie okresov</w:t>
      </w:r>
      <w:r w:rsidRPr="005370A5">
        <w:rPr>
          <w:b/>
        </w:rPr>
        <w:t xml:space="preserve"> siete VLD</w:t>
      </w:r>
      <w:r>
        <w:rPr>
          <w:b/>
        </w:rPr>
        <w:t xml:space="preserve">D </w:t>
      </w:r>
      <w:r>
        <w:t xml:space="preserve">(mapa č. 8). </w:t>
      </w:r>
      <w:r>
        <w:rPr>
          <w:color w:val="000000" w:themeColor="text1"/>
        </w:rPr>
        <w:t>Výsledky klasifikácie okresov siete VLDD spolu s vyhodnotením kritérií</w:t>
      </w:r>
      <w:r w:rsidRPr="0025658B">
        <w:rPr>
          <w:color w:val="000000" w:themeColor="text1"/>
        </w:rPr>
        <w:t xml:space="preserve"> </w:t>
      </w:r>
      <w:r>
        <w:rPr>
          <w:color w:val="000000" w:themeColor="text1"/>
        </w:rPr>
        <w:t>sú uvedené</w:t>
      </w:r>
      <w:r w:rsidRPr="0025658B">
        <w:rPr>
          <w:color w:val="000000" w:themeColor="text1"/>
        </w:rPr>
        <w:t xml:space="preserve"> v prílohe č.</w:t>
      </w:r>
      <w:r>
        <w:rPr>
          <w:color w:val="000000" w:themeColor="text1"/>
        </w:rPr>
        <w:t xml:space="preserve"> 7</w:t>
      </w:r>
      <w:r w:rsidRPr="003D53C5">
        <w:rPr>
          <w:color w:val="000000" w:themeColor="text1"/>
        </w:rPr>
        <w:t>.</w:t>
      </w:r>
    </w:p>
    <w:p w14:paraId="3D670361" w14:textId="23C4858C" w:rsidR="006A0676" w:rsidRDefault="004F4E86" w:rsidP="00D73A35">
      <w:pPr>
        <w:pStyle w:val="Popis"/>
        <w:spacing w:after="120"/>
      </w:pPr>
      <w:r>
        <w:t xml:space="preserve">Mapa č. </w:t>
      </w:r>
      <w:r w:rsidR="00BA7942">
        <w:fldChar w:fldCharType="begin"/>
      </w:r>
      <w:r w:rsidR="00BA7942">
        <w:instrText xml:space="preserve"> SEQ Mapa \* ARABIC </w:instrText>
      </w:r>
      <w:r w:rsidR="00BA7942">
        <w:fldChar w:fldCharType="separate"/>
      </w:r>
      <w:r w:rsidR="00D14494">
        <w:rPr>
          <w:noProof/>
        </w:rPr>
        <w:t>8</w:t>
      </w:r>
      <w:r w:rsidR="00BA7942">
        <w:rPr>
          <w:noProof/>
        </w:rPr>
        <w:fldChar w:fldCharType="end"/>
      </w:r>
      <w:r w:rsidR="00A6729F">
        <w:t xml:space="preserve">  Mapa </w:t>
      </w:r>
      <w:r w:rsidR="00011855">
        <w:t xml:space="preserve">klasifikácie okresov </w:t>
      </w:r>
      <w:r w:rsidR="00A6729F">
        <w:t>siete VLDD</w:t>
      </w:r>
    </w:p>
    <w:p w14:paraId="45441FA1" w14:textId="38FC2735" w:rsidR="00C51D91" w:rsidRPr="00C51D91" w:rsidRDefault="001C275D" w:rsidP="00C51D91">
      <w:r>
        <w:rPr>
          <w:noProof/>
          <w:lang w:eastAsia="sk-SK"/>
        </w:rPr>
        <w:drawing>
          <wp:inline distT="0" distB="0" distL="0" distR="0" wp14:anchorId="3C78DCEB" wp14:editId="2DFE4C80">
            <wp:extent cx="5759032" cy="2760133"/>
            <wp:effectExtent l="0" t="0" r="0" b="254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LDD_ZONA_v07_DU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0" b="5083"/>
                    <a:stretch/>
                  </pic:blipFill>
                  <pic:spPr bwMode="auto">
                    <a:xfrm>
                      <a:off x="0" y="0"/>
                      <a:ext cx="5759450" cy="276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ABEC3" w14:textId="3DE2C9FA" w:rsidR="006D5A52" w:rsidRDefault="006D5A52" w:rsidP="007907C9">
      <w:pPr>
        <w:sectPr w:rsidR="006D5A52" w:rsidSect="00451B4B">
          <w:pgSz w:w="11906" w:h="16838"/>
          <w:pgMar w:top="1933" w:right="1418" w:bottom="1418" w:left="1418" w:header="709" w:footer="709" w:gutter="0"/>
          <w:pgNumType w:start="1"/>
          <w:cols w:space="708"/>
          <w:docGrid w:linePitch="360"/>
        </w:sectPr>
      </w:pPr>
    </w:p>
    <w:p w14:paraId="272A9646" w14:textId="3363508A" w:rsidR="00FC4C09" w:rsidRDefault="006A0676" w:rsidP="006A0676">
      <w:pPr>
        <w:pStyle w:val="Nadpis2"/>
        <w:numPr>
          <w:ilvl w:val="0"/>
          <w:numId w:val="0"/>
        </w:numPr>
        <w:ind w:left="576" w:hanging="576"/>
      </w:pPr>
      <w:r>
        <w:lastRenderedPageBreak/>
        <w:t>Príloha č. 1   Štruktúra siete V</w:t>
      </w:r>
      <w:bookmarkStart w:id="0" w:name="_GoBack"/>
      <w:bookmarkEnd w:id="0"/>
      <w:r>
        <w:t>LD na úrovni okresov SR</w:t>
      </w:r>
    </w:p>
    <w:tbl>
      <w:tblPr>
        <w:tblW w:w="8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1153"/>
        <w:gridCol w:w="1154"/>
        <w:gridCol w:w="1154"/>
        <w:gridCol w:w="1154"/>
        <w:gridCol w:w="1154"/>
      </w:tblGrid>
      <w:tr w:rsidR="00E92590" w:rsidRPr="00E92590" w14:paraId="1647333B" w14:textId="77777777" w:rsidTr="00E92590">
        <w:trPr>
          <w:trHeight w:val="552"/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0833213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0AF9D33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PZS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D28646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AMB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019FCC1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lekárov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A6427B9" w14:textId="25FFFED5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F54E0F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obcí </w:t>
            </w: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s AMB VLD</w:t>
            </w:r>
          </w:p>
        </w:tc>
      </w:tr>
      <w:tr w:rsidR="00E92590" w:rsidRPr="00E92590" w14:paraId="0079CD26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2D8F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437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37F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1C1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9163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10F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1E98E66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DB5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252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675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398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1B1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827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E92590" w:rsidRPr="00E92590" w14:paraId="300D0D55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EB09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7CF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752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86C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54D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853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E92590" w:rsidRPr="00E92590" w14:paraId="22D8D959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4FD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D02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2A9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1AA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682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ED18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E92590" w:rsidRPr="00E92590" w14:paraId="2247E2AB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F2E3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2B4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03B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C95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E9F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243,53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D29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E92590" w:rsidRPr="00E92590" w14:paraId="68B98B4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7E9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742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0059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505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1B9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2EF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</w:tr>
      <w:tr w:rsidR="00E92590" w:rsidRPr="00E92590" w14:paraId="6D240FC9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2E3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55B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20F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AB3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D30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3A5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3229172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E9479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B93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6EB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2B9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BE3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25,96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D13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E92590" w:rsidRPr="00E92590" w14:paraId="5838A387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447F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5A2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6DD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9278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208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4F0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0C735CF3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4AE9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9AB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346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406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C77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4F4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E92590" w:rsidRPr="00E92590" w14:paraId="0FA6AFE1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8230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6B7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0FE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73F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D32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44,17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7C9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</w:tr>
      <w:tr w:rsidR="00E92590" w:rsidRPr="00E92590" w14:paraId="17D385E3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FF1E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B7B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ED1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130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D4E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6D5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</w:tr>
      <w:tr w:rsidR="00E92590" w:rsidRPr="00E92590" w14:paraId="6A6752A5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22C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336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C64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AD0C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62D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AD1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E92590" w:rsidRPr="00E92590" w14:paraId="531C9E5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6C5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15B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17D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8C9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720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C70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72655FD6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D23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495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486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667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AF2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3F0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E92590" w:rsidRPr="00E92590" w14:paraId="5940F55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8297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916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466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C94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37B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D3E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680EA969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57C3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AA1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E9E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6AA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638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251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E92590" w:rsidRPr="00E92590" w14:paraId="0386F63F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1AF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480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C91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D4F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F95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CCC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</w:tr>
      <w:tr w:rsidR="00E92590" w:rsidRPr="00E92590" w14:paraId="25AC4F7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889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E5E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501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652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F29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169,53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576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</w:tr>
      <w:tr w:rsidR="00E92590" w:rsidRPr="00E92590" w14:paraId="58A42750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CA7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0E3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6BC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B1E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3FF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C39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E92590" w:rsidRPr="00E92590" w14:paraId="412486FB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1AA1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162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200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6D0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9AF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9AC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E92590" w:rsidRPr="00E92590" w14:paraId="7B2F885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17F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139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5217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906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29D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EAF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</w:tr>
      <w:tr w:rsidR="00E92590" w:rsidRPr="00E92590" w14:paraId="635312C1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CC3E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5BD2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252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907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787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D5C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37FEEB8F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5055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88E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FC8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B57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4C5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637F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02064F90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A716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4B0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8E5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1D1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C1B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527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E92590" w:rsidRPr="00E92590" w14:paraId="0924C8D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00D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2F9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CA4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74E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D3A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B8E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</w:tr>
      <w:tr w:rsidR="00E92590" w:rsidRPr="00E92590" w14:paraId="1F18FAA7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C63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0BF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4E9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73C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AEB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FEA3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E92590" w:rsidRPr="00E92590" w14:paraId="7BA9C59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94C3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785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E7A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B5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ED7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199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E92590" w:rsidRPr="00E92590" w14:paraId="6A4CC8C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5A7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A07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9EF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D4A3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E9A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00F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E92590" w:rsidRPr="00E92590" w14:paraId="3B8C04A1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05C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0BF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BC2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B07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705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BE0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7ACBB15F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6D48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665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A06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661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201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8C4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E92590" w:rsidRPr="00E92590" w14:paraId="374AFBA0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761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492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18D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AD8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858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9CE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</w:tr>
      <w:tr w:rsidR="00E92590" w:rsidRPr="00E92590" w14:paraId="625FE85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4068F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169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4C3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5CE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0D1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59F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</w:tr>
      <w:tr w:rsidR="00E92590" w:rsidRPr="00E92590" w14:paraId="1360F81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630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BE4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9B5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C06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3C0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293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</w:tr>
      <w:tr w:rsidR="00E92590" w:rsidRPr="00E92590" w14:paraId="4CB6F7D5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9805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FA1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880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B90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3F6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CBF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E92590" w:rsidRPr="00E92590" w14:paraId="47C0A1DF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813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F16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8F5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743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2EA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CFC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E92590" w:rsidRPr="00E92590" w14:paraId="79EDDC5D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BCE8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664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A77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C15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440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D8C5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7105B76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D82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4F4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9BA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09A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076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EBA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784284EE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60F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A5B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EA8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E11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F0D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850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E92590" w:rsidRPr="00E92590" w14:paraId="79B8D40E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966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023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188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032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A7F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A28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5D9054EF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141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4D6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151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83B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450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B17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</w:tr>
      <w:tr w:rsidR="00E92590" w:rsidRPr="00E92590" w14:paraId="70EA17F7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36D6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C87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1B0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80B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7D3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87A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</w:tr>
      <w:tr w:rsidR="00E92590" w:rsidRPr="00E92590" w14:paraId="3496227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654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Púchov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B23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6F8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7B3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935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4AB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E92590" w:rsidRPr="00E92590" w14:paraId="01198EAD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6D8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Revúca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A57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578B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881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5C6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F17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0C538AAB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27F0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1B8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C88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CFE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DF4D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602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</w:tr>
      <w:tr w:rsidR="00E92590" w:rsidRPr="00E92590" w14:paraId="2DF469C6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751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F1D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BE1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45C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156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BAA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E92590" w:rsidRPr="00E92590" w14:paraId="5777B50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8C20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E54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568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E69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D4A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C64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153CE7E0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3F0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B212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A60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7AB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DD9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15B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6474CE8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4BA6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867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B61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339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504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0D9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E92590" w:rsidRPr="00E92590" w14:paraId="5B5B879D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73E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5C6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44B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1F2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740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1DF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E92590" w:rsidRPr="00E92590" w14:paraId="4FDB5316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67A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75E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CB9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63E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B09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887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703E3A9E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579F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B15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40F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E0B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24B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AF7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69663117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BC4E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CCC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5BC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0D1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8B8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18F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54E4465B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212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178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FF1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2BA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B46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AE8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E92590" w:rsidRPr="00E92590" w14:paraId="4A426D8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F370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F0F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393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868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1F4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6A5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E92590" w:rsidRPr="00E92590" w14:paraId="3082477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E406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97D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2ED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A60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3B2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3D36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E92590" w:rsidRPr="00E92590" w14:paraId="7E4C7A80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CF1E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A13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408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3F9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D88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936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E92590" w:rsidRPr="00E92590" w14:paraId="42696DB5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7C48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16A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E32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2AE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E02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90B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E92590" w:rsidRPr="00E92590" w14:paraId="651AF79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9F8E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6D4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0BA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AFA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828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B3D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E92590" w:rsidRPr="00E92590" w14:paraId="2A71ED6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810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D93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FF3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6C5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435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6323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</w:tr>
      <w:tr w:rsidR="00E92590" w:rsidRPr="00E92590" w14:paraId="1966C47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7EC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051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F41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E5E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8B1B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22E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</w:tr>
      <w:tr w:rsidR="00E92590" w:rsidRPr="00E92590" w14:paraId="5D0E942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4E4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A52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885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037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C28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323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</w:tr>
      <w:tr w:rsidR="00E92590" w:rsidRPr="00E92590" w14:paraId="0B059A2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D2BE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5EB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6FD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4B4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2FB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9DE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76AABB9E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B236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FF5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E12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9987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2FF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516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7203123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CA43F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448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F92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3E4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876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460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E92590" w:rsidRPr="00E92590" w14:paraId="670E8A1D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D777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AE6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0FA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FF9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04B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D26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E92590" w:rsidRPr="00E92590" w14:paraId="1E218D99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6C6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732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729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DE8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76D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373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E92590" w:rsidRPr="00E92590" w14:paraId="6874162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F9E8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A12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5C1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E9D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CC0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EF3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6D4916A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E77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4F8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11B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5B6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C59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4AB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E92590" w:rsidRPr="00E92590" w14:paraId="325B7B0B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681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8A1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C25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B2E8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1AF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C16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45A1C763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25EA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17F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ED9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D24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195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70,21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505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E92590" w:rsidRPr="00E92590" w14:paraId="598F3DFF" w14:textId="77777777" w:rsidTr="00B15468">
        <w:trPr>
          <w:trHeight w:hRule="exact" w:val="284"/>
        </w:trPr>
        <w:tc>
          <w:tcPr>
            <w:tcW w:w="25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6A6AFA21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435D59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1 940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0503FC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2 389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1AC608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2 720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D01138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2 156,49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D5824F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717</w:t>
            </w:r>
          </w:p>
        </w:tc>
      </w:tr>
    </w:tbl>
    <w:p w14:paraId="04158805" w14:textId="1F837314" w:rsidR="00D44B36" w:rsidRDefault="00D44B36" w:rsidP="006A0676">
      <w:r>
        <w:br w:type="page"/>
      </w:r>
    </w:p>
    <w:p w14:paraId="49337792" w14:textId="5CBB8308" w:rsidR="00D647AE" w:rsidRDefault="00D647AE" w:rsidP="00D647AE">
      <w:pPr>
        <w:pStyle w:val="Nadpis2"/>
        <w:numPr>
          <w:ilvl w:val="0"/>
          <w:numId w:val="0"/>
        </w:numPr>
        <w:ind w:left="576" w:hanging="576"/>
      </w:pPr>
      <w:r>
        <w:lastRenderedPageBreak/>
        <w:t>P</w:t>
      </w:r>
      <w:r w:rsidR="00BD70AF">
        <w:t>ríloha č. 2</w:t>
      </w:r>
      <w:r>
        <w:t xml:space="preserve">   Štruktúra siete VLDD na úrovni okresov SR</w:t>
      </w:r>
    </w:p>
    <w:tbl>
      <w:tblPr>
        <w:tblW w:w="8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4"/>
        <w:gridCol w:w="1153"/>
        <w:gridCol w:w="1153"/>
        <w:gridCol w:w="1153"/>
        <w:gridCol w:w="1153"/>
        <w:gridCol w:w="1153"/>
      </w:tblGrid>
      <w:tr w:rsidR="00B15468" w:rsidRPr="00B15468" w14:paraId="552338DE" w14:textId="77777777" w:rsidTr="00B15468">
        <w:trPr>
          <w:trHeight w:val="552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6968ADF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77D2F9F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PZS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73CCFC8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AMB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9FFD77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lekárov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06FA2B7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4662BE1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obcí </w:t>
            </w: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s AMB VLD</w:t>
            </w:r>
          </w:p>
        </w:tc>
      </w:tr>
      <w:tr w:rsidR="00B15468" w:rsidRPr="00B15468" w14:paraId="4A97ECF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858C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020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2CF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2EA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CEB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A9E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45A42EC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B437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C73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74EC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406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588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0EB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122E3EEB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D617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A9DE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2B4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BDC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4E5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5CE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1832F73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08322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499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695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04E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8F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834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B15468" w:rsidRPr="00B15468" w14:paraId="7613EA76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C65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0F9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C30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01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FB9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97,59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807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29F114A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B3C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A20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520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36D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030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792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B15468" w:rsidRPr="00B15468" w14:paraId="63E4BEE7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12C32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674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422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65F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196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B91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B15468" w:rsidRPr="00B15468" w14:paraId="5842978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9C2D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73C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72B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97E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0CA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273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B15468" w:rsidRPr="00B15468" w14:paraId="4FA16D0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2B9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6A2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2CA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954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DA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676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28B0182D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9AB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E4F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B826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374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8FD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C86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152BA36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45A0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9FF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1FF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76E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778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710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B15468" w:rsidRPr="00B15468" w14:paraId="02E31829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F87D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78D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9D7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29F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97A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16D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B15468" w:rsidRPr="00B15468" w14:paraId="23F102AF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944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A3C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084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20F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063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09B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06400CC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AC71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175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F53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51A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99B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A25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5A44D62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ED80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CDF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3376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4C9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1A17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0CD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3AAA8E4E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F49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B68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FDA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011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E81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D84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59B8141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2BDD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902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E41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EC0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90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D4B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6F212297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81831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6DA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BC9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143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86A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D54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</w:tr>
      <w:tr w:rsidR="00B15468" w:rsidRPr="00B15468" w14:paraId="6164B34B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E93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2C8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B48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656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E96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C4C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</w:tr>
      <w:tr w:rsidR="00B15468" w:rsidRPr="00B15468" w14:paraId="1ABEEBA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314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4E4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F5A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EB0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3FA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625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55D7B37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8BD5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7E2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C2E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0EF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7EB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E98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1BD90C8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D5FD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006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505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94B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D18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059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B15468" w:rsidRPr="00B15468" w14:paraId="628508C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8A5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AB4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44C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225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54D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A18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B15468" w:rsidRPr="00B15468" w14:paraId="4FB12E7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098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BBD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192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8BD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8F9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81D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12722C00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F7D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1D6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7D5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786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5B11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25C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45069D5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BF8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EA4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047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902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58D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3C6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B15468" w:rsidRPr="00B15468" w14:paraId="1F50ADE2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6BC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261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FDA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B94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B42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3FE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246EF65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8CE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FF10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6D5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2C8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032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777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3FBA1D69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CAE8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BA5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F20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B10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CD8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980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5339FE46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091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24A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E3B5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56A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639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A1E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578979C2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97B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5D2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06F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35B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E2C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E88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B15468" w:rsidRPr="00B15468" w14:paraId="056AB9E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F01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BEE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A22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948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859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B79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</w:tr>
      <w:tr w:rsidR="00B15468" w:rsidRPr="00B15468" w14:paraId="1CEE06A6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A68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164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2A9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937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AB5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3A7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68892205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E2F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988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EE4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F53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BCC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20C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</w:tr>
      <w:tr w:rsidR="00B15468" w:rsidRPr="00B15468" w14:paraId="552E8839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0EB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366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36F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F0F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910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02A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57C4DC7E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DE7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5EB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5AA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1C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E97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FE3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72009E7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B22E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62B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564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EFE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6472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CC5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B15468" w:rsidRPr="00B15468" w14:paraId="50EEAAF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37BC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60D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A7D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E89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7C8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716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6C893D12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DB4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4B7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FAE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496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BFF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3E2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B15468" w:rsidRPr="00B15468" w14:paraId="60D58EC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C7A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603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69D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002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B85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F75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02EDFE1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6205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64A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E7A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1BA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C18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E6F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1BFF7B2C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EEA7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C44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190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330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702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9B9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B15468" w:rsidRPr="00B15468" w14:paraId="17BBBE2C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0AF2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Púchov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517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3C8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583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FBA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7FC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B15468" w:rsidRPr="00B15468" w14:paraId="19659752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542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Revúca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C849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4A3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935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6FE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E25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290DDAAE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E05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3A7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6AD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D161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55D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779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B15468" w:rsidRPr="00B15468" w14:paraId="35C7665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195C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176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2F7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F34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632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94C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B15468" w:rsidRPr="00B15468" w14:paraId="295D624B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0AF7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F1B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531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7FB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475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614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B15468" w:rsidRPr="00B15468" w14:paraId="64BE067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A2FF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11D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BAA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661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8C5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C51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B15468" w:rsidRPr="00B15468" w14:paraId="439A367F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719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83D4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8EE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559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0414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012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B15468" w:rsidRPr="00B15468" w14:paraId="0B86F42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6D3F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317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FB8C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0D8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B0D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010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B15468" w:rsidRPr="00B15468" w14:paraId="36534C4D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C731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2AD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572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D72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A90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1BC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B15468" w:rsidRPr="00B15468" w14:paraId="0115B48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09D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648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B5E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72D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F7E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E87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69BBA0D9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B20E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F65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FEE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1D0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2EF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C37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413DFEC0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8A22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473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03F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A49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86E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FEA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379EF8E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E5A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B55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16C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CFA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A53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F24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B15468" w:rsidRPr="00B15468" w14:paraId="5A40D62E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02A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C6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EAC9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AD4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DB1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4BE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09C5C4E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920F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273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BC8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2BB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D1B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2E5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1F66358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B115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006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7BD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A97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644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379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6203F3CF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B44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9F2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B3A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B34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B20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FE2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B15468" w:rsidRPr="00B15468" w14:paraId="6AB7FCEF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3DA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184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79A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641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D7F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0F9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1627ED8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432D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0E1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6EC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D41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0DC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D8A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B15468" w:rsidRPr="00B15468" w14:paraId="76AB00F9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7D9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249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83E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270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505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41A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3D07CC2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4CE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D7E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96A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676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838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F40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6EAFE12E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F4BA1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0CD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709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4A0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040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686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2F3FA4D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9BE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384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6EB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115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3F1B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060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7CE88475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A5D7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B39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B45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83E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69B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9D2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18DEF77D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6B8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1ED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085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546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39A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938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697A38CB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234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A0B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D33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CD8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706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81D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03EF0C1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A5F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596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963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897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6466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5D3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3D02C3D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F91F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400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EFA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33E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102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0C2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B15468" w:rsidRPr="00B15468" w14:paraId="463997D5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746F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E8E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AD0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A77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ED8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32,70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37B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0175BEE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2A82A876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AB730D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0D893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F8F0EE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E3A927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1 056,32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8110EE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452</w:t>
            </w:r>
          </w:p>
        </w:tc>
      </w:tr>
    </w:tbl>
    <w:p w14:paraId="39107F2A" w14:textId="2767BD21" w:rsidR="00B7200A" w:rsidRDefault="00B7200A" w:rsidP="006A0676">
      <w:r>
        <w:br w:type="page"/>
      </w:r>
    </w:p>
    <w:p w14:paraId="38C4D050" w14:textId="580DFEB8" w:rsidR="00D647AE" w:rsidRDefault="00D647AE" w:rsidP="00D647AE">
      <w:pPr>
        <w:pStyle w:val="Nadpis2"/>
        <w:numPr>
          <w:ilvl w:val="0"/>
          <w:numId w:val="0"/>
        </w:numPr>
        <w:ind w:left="576" w:hanging="576"/>
      </w:pPr>
      <w:r w:rsidRPr="00BA4D2D">
        <w:lastRenderedPageBreak/>
        <w:t>P</w:t>
      </w:r>
      <w:r w:rsidR="00BD70AF" w:rsidRPr="00BA4D2D">
        <w:t>ríloha č. 3</w:t>
      </w:r>
      <w:r w:rsidRPr="00BA4D2D">
        <w:t xml:space="preserve">   Počet</w:t>
      </w:r>
      <w:r>
        <w:t xml:space="preserve"> poistencov a kapitantov vo </w:t>
      </w:r>
      <w:r w:rsidR="003321DC">
        <w:t>VLD/VLDD</w:t>
      </w:r>
      <w:r>
        <w:t xml:space="preserve"> na úrovni okresov SR</w:t>
      </w: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7"/>
        <w:gridCol w:w="1198"/>
        <w:gridCol w:w="1199"/>
        <w:gridCol w:w="1199"/>
        <w:gridCol w:w="1199"/>
        <w:gridCol w:w="1199"/>
        <w:gridCol w:w="1199"/>
      </w:tblGrid>
      <w:tr w:rsidR="000313EF" w:rsidRPr="0053713E" w14:paraId="6F292592" w14:textId="77777777" w:rsidTr="000313EF">
        <w:trPr>
          <w:trHeight w:val="276"/>
          <w:tblHeader/>
        </w:trPr>
        <w:tc>
          <w:tcPr>
            <w:tcW w:w="2240" w:type="dxa"/>
            <w:vMerge w:val="restart"/>
            <w:shd w:val="clear" w:color="000000" w:fill="003078"/>
            <w:noWrap/>
            <w:vAlign w:val="center"/>
            <w:hideMark/>
          </w:tcPr>
          <w:p w14:paraId="34D7789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1134" w:type="dxa"/>
            <w:gridSpan w:val="3"/>
            <w:shd w:val="clear" w:color="000000" w:fill="C00000"/>
            <w:noWrap/>
            <w:vAlign w:val="center"/>
            <w:hideMark/>
          </w:tcPr>
          <w:p w14:paraId="4752D97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</w:t>
            </w:r>
          </w:p>
        </w:tc>
        <w:tc>
          <w:tcPr>
            <w:tcW w:w="1134" w:type="dxa"/>
            <w:gridSpan w:val="3"/>
            <w:shd w:val="clear" w:color="000000" w:fill="C00000"/>
            <w:noWrap/>
            <w:vAlign w:val="center"/>
            <w:hideMark/>
          </w:tcPr>
          <w:p w14:paraId="506C8B4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VLDD</w:t>
            </w:r>
          </w:p>
        </w:tc>
      </w:tr>
      <w:tr w:rsidR="000313EF" w:rsidRPr="0053713E" w14:paraId="7FC0ECC0" w14:textId="77777777" w:rsidTr="000313EF">
        <w:trPr>
          <w:trHeight w:hRule="exact" w:val="62"/>
        </w:trPr>
        <w:tc>
          <w:tcPr>
            <w:tcW w:w="2240" w:type="dxa"/>
            <w:vMerge/>
            <w:vAlign w:val="center"/>
            <w:hideMark/>
          </w:tcPr>
          <w:p w14:paraId="1893440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3A2E33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0B2A2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5DDD6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03CF8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3E15D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D9774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0313EF" w:rsidRPr="0053713E" w14:paraId="3E3B9F84" w14:textId="77777777" w:rsidTr="000313EF">
        <w:trPr>
          <w:trHeight w:val="552"/>
        </w:trPr>
        <w:tc>
          <w:tcPr>
            <w:tcW w:w="2240" w:type="dxa"/>
            <w:vMerge/>
            <w:vAlign w:val="center"/>
            <w:hideMark/>
          </w:tcPr>
          <w:p w14:paraId="2747706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649CCEE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POI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6EBA7FC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KAP</w:t>
            </w:r>
          </w:p>
        </w:tc>
        <w:tc>
          <w:tcPr>
            <w:tcW w:w="1134" w:type="dxa"/>
            <w:shd w:val="clear" w:color="000000" w:fill="0065B3"/>
            <w:vAlign w:val="center"/>
            <w:hideMark/>
          </w:tcPr>
          <w:p w14:paraId="03C606C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proofErr w:type="spellStart"/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kapit</w:t>
            </w:r>
            <w:proofErr w:type="spellEnd"/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.</w:t>
            </w: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POI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5EFE234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POI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569D579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KAP</w:t>
            </w:r>
          </w:p>
        </w:tc>
        <w:tc>
          <w:tcPr>
            <w:tcW w:w="1134" w:type="dxa"/>
            <w:shd w:val="clear" w:color="000000" w:fill="0065B3"/>
            <w:vAlign w:val="center"/>
            <w:hideMark/>
          </w:tcPr>
          <w:p w14:paraId="6D35A65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proofErr w:type="spellStart"/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kapit</w:t>
            </w:r>
            <w:proofErr w:type="spellEnd"/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.</w:t>
            </w: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POI</w:t>
            </w:r>
          </w:p>
        </w:tc>
      </w:tr>
      <w:tr w:rsidR="000313EF" w:rsidRPr="0053713E" w14:paraId="6E9853A6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1063561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D47CB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26 919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C063D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23 305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C2611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141F4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00B1F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7 404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B771D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97,5%</w:t>
            </w:r>
          </w:p>
        </w:tc>
      </w:tr>
      <w:tr w:rsidR="000313EF" w:rsidRPr="0053713E" w14:paraId="0A5118C0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4CDE6C3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F4697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81 258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7EDC5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81 273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D6BA0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ACB8D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21 221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3C502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22 539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DB8A3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106,2%</w:t>
            </w:r>
          </w:p>
        </w:tc>
      </w:tr>
      <w:tr w:rsidR="000313EF" w:rsidRPr="0053713E" w14:paraId="70442D2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42F31E6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F9BE6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11 499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0B539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10 505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9172D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F0B60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3 291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83368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3 479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D0B88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105,7%</w:t>
            </w:r>
          </w:p>
        </w:tc>
      </w:tr>
      <w:tr w:rsidR="000313EF" w:rsidRPr="0053713E" w14:paraId="03A1E37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28560C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D8484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49 436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58D1C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42 384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75D72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CAF12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18 788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92D2E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19 497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B2422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103,8%</w:t>
            </w:r>
          </w:p>
        </w:tc>
      </w:tr>
      <w:tr w:rsidR="000313EF" w:rsidRPr="0053713E" w14:paraId="6F9A5664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4A0E0CA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8A82B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339 960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C482F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392 225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E1F0B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115,4%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DC56E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88 188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FF8FA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110 054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36AD1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124,8%</w:t>
            </w:r>
          </w:p>
        </w:tc>
      </w:tr>
      <w:tr w:rsidR="000313EF" w:rsidRPr="0053713E" w14:paraId="355340C1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EF125D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029FB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43 219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B5923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38 148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B5EE1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7BBA1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12 722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9F57C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11 661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F843F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91,7%</w:t>
            </w:r>
          </w:p>
        </w:tc>
      </w:tr>
      <w:tr w:rsidR="000313EF" w:rsidRPr="0053713E" w14:paraId="1D655CB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5E7FB8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36DEA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21 891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086D2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17 533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51669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DA53E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7 536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D1879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7 217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4C124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95,8%</w:t>
            </w:r>
          </w:p>
        </w:tc>
      </w:tr>
      <w:tr w:rsidR="000313EF" w:rsidRPr="0053713E" w14:paraId="3B7D565E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4A2EA84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1534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59 237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D3BF4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53 679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5DD86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4346C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19 704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FE061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14 633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3CB87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74,3%</w:t>
            </w:r>
          </w:p>
        </w:tc>
      </w:tr>
      <w:tr w:rsidR="000313EF" w:rsidRPr="0053713E" w14:paraId="53D28B30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2672346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394B2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23 037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04FC8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16 941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59577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73,5%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7DF49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6 307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1DBFD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5 639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566E4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89,4%</w:t>
            </w:r>
          </w:p>
        </w:tc>
      </w:tr>
      <w:tr w:rsidR="000313EF" w:rsidRPr="0053713E" w14:paraId="57E70C88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F329D0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55F24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27 311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3CB9A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25 591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AC15E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D1735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9 219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42DFC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8 538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904D0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92,6%</w:t>
            </w:r>
          </w:p>
        </w:tc>
      </w:tr>
      <w:tr w:rsidR="000313EF" w:rsidRPr="0053713E" w14:paraId="22697B9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5D8B03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258DE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92 253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C2BB8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81 493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A007B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5619F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26 099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2E913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22 902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86A4B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87,8%</w:t>
            </w:r>
          </w:p>
        </w:tc>
      </w:tr>
      <w:tr w:rsidR="000313EF" w:rsidRPr="0053713E" w14:paraId="1C154C1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3B7F0E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988EE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71 242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AF273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65 584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81082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92,1%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23AF5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19 572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0991C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19 064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29CFC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97,4%</w:t>
            </w:r>
          </w:p>
        </w:tc>
      </w:tr>
      <w:tr w:rsidR="000313EF" w:rsidRPr="0053713E" w14:paraId="7D7E224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81470F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5DAE2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20 214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EF41D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16 566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DEB7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FFE31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9 453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7CA8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8 676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E1DA3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91,8%</w:t>
            </w:r>
          </w:p>
        </w:tc>
      </w:tr>
      <w:tr w:rsidR="000313EF" w:rsidRPr="0053713E" w14:paraId="08290CD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AF63956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99B67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32 867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F8D3F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26 926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E7623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AFFBD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9 260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5D972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10 848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7DE0E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117,1%</w:t>
            </w:r>
          </w:p>
        </w:tc>
      </w:tr>
      <w:tr w:rsidR="000313EF" w:rsidRPr="0053713E" w14:paraId="7A6EE6F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9DEDD5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339D4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41 560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264ED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36 783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AB6CF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8017E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12 296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228A8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13 654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2A50E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111,0%</w:t>
            </w:r>
          </w:p>
        </w:tc>
      </w:tr>
      <w:tr w:rsidR="000313EF" w:rsidRPr="0053713E" w14:paraId="4CC8D32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BA06AC7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3083F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43 138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43E1F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42 917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4099F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5FA5D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11 601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69444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11 586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6C38B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99,9%</w:t>
            </w:r>
          </w:p>
        </w:tc>
      </w:tr>
      <w:tr w:rsidR="000313EF" w:rsidRPr="0053713E" w14:paraId="5AB4BE1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F59064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87422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43 222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01A8C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38 609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B4FFF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CC4B3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23 872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6E8EC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19 993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68C75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83,8%</w:t>
            </w:r>
          </w:p>
        </w:tc>
      </w:tr>
      <w:tr w:rsidR="000313EF" w:rsidRPr="0053713E" w14:paraId="2EFCDDB4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2ED052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65C88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73 520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CAD62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67 513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85B03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C5197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19 094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6F105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17 545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D2F48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91,9%</w:t>
            </w:r>
          </w:p>
        </w:tc>
      </w:tr>
      <w:tr w:rsidR="000313EF" w:rsidRPr="0053713E" w14:paraId="57A7A6D2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35D20E5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C6C06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251 807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D0EB3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237 792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DD749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CF11E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84 662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EFDD8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90 980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119C5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107,5%</w:t>
            </w:r>
          </w:p>
        </w:tc>
      </w:tr>
      <w:tr w:rsidR="000313EF" w:rsidRPr="0053713E" w14:paraId="5F42471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5B7B1C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C241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15 497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6A141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13 797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91F2C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1C75A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4 971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DA063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4 324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2E676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87,0%</w:t>
            </w:r>
          </w:p>
        </w:tc>
      </w:tr>
      <w:tr w:rsidR="000313EF" w:rsidRPr="0053713E" w14:paraId="6B58F40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CAF1C2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F55E4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23 644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2FF1C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22 220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5C8EC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DF515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7 422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418FD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7 122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38EFE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96,0%</w:t>
            </w:r>
          </w:p>
        </w:tc>
      </w:tr>
      <w:tr w:rsidR="000313EF" w:rsidRPr="0053713E" w14:paraId="3611085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E964200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9EDB4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81 988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50458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80 534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8587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B6697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22 307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F9598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21 666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EC01E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97,1%</w:t>
            </w:r>
          </w:p>
        </w:tc>
      </w:tr>
      <w:tr w:rsidR="000313EF" w:rsidRPr="0053713E" w14:paraId="7B5FD6A0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67A48F3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6D4A3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21 433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C6087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20 973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3F6BD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18C9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8 539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0988D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8 363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D34DE3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97,9%</w:t>
            </w:r>
          </w:p>
        </w:tc>
      </w:tr>
      <w:tr w:rsidR="000313EF" w:rsidRPr="0053713E" w14:paraId="7B88E2CF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6B9BE2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DF6E2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55 212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924EF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48 689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EB8643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8A84F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15 697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1CD72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14 727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767C3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93,8%</w:t>
            </w:r>
          </w:p>
        </w:tc>
      </w:tr>
      <w:tr w:rsidR="000313EF" w:rsidRPr="0053713E" w14:paraId="54FD26F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D72174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C5736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49 320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E9E49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46 831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F3D72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9148D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15 759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A3FB8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14 848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F5565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94,2%</w:t>
            </w:r>
          </w:p>
        </w:tc>
      </w:tr>
      <w:tr w:rsidR="000313EF" w:rsidRPr="0053713E" w14:paraId="12C003D4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ECC746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AF9C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55 800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26103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46 615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48EF4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83,5%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11A80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18 569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67F7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14 697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A0E6B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79,1%</w:t>
            </w:r>
          </w:p>
        </w:tc>
      </w:tr>
      <w:tr w:rsidR="000313EF" w:rsidRPr="0053713E" w14:paraId="15DF9060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B5F8D77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6111D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69 697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F5E37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66 424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23D97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5B967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19 470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A7DEB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18 874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17247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96,9%</w:t>
            </w:r>
          </w:p>
        </w:tc>
      </w:tr>
      <w:tr w:rsidR="000313EF" w:rsidRPr="0053713E" w14:paraId="1D84CB18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3CB278D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8D868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8 627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6EED7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6 929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97E05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855C3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2 538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2F8D3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2 835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4830C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111,7%</w:t>
            </w:r>
          </w:p>
        </w:tc>
      </w:tr>
      <w:tr w:rsidR="000313EF" w:rsidRPr="0053713E" w14:paraId="0859FA1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A70080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D1E1B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71 996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CD5B1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64 814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2B3B2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89CFF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26 847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FC0D6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26 819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9BC82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99,9%</w:t>
            </w:r>
          </w:p>
        </w:tc>
      </w:tr>
      <w:tr w:rsidR="000313EF" w:rsidRPr="0053713E" w14:paraId="6959D747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EDC75E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578A2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17 814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5C9FE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17 238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6EA28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5CFCF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4 266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60675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4 551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6A555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106,7%</w:t>
            </w:r>
          </w:p>
        </w:tc>
      </w:tr>
      <w:tr w:rsidR="000313EF" w:rsidRPr="0053713E" w14:paraId="39B769B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36A4C0C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0BB37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39 201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F0B37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36 807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2106B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0C50D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19 443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85E30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18 754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627F3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96,5%</w:t>
            </w:r>
          </w:p>
        </w:tc>
      </w:tr>
      <w:tr w:rsidR="000313EF" w:rsidRPr="0053713E" w14:paraId="36BEE5C1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C5FCB01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6790A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122 372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24772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120 988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FB3CD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A55D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34 350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9B8FA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39 722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E34AF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115,6%</w:t>
            </w:r>
          </w:p>
        </w:tc>
      </w:tr>
      <w:tr w:rsidR="000313EF" w:rsidRPr="0053713E" w14:paraId="4C629F18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480EDA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594C0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48 141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C5D54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45 212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94A61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B4A64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13 160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5B0D0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12 615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0F209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95,9%</w:t>
            </w:r>
          </w:p>
        </w:tc>
      </w:tr>
      <w:tr w:rsidR="000313EF" w:rsidRPr="0053713E" w14:paraId="092569A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E7E2BD0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66675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101 891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98450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95 569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9D337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CC948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26 091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BDF2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26 656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5BE32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102,2%</w:t>
            </w:r>
          </w:p>
        </w:tc>
      </w:tr>
      <w:tr w:rsidR="000313EF" w:rsidRPr="0053713E" w14:paraId="00EE549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B528DB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4372D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33 436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99D2C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33 136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384EB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2FEF2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8 676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F6D25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9 142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EFE9F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105,4%</w:t>
            </w:r>
          </w:p>
        </w:tc>
      </w:tr>
      <w:tr w:rsidR="000313EF" w:rsidRPr="0053713E" w14:paraId="75AA998F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230B5E5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DC52C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48 603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60110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45 283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7B167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1A691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3D78B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15 509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4D89C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96,3%</w:t>
            </w:r>
          </w:p>
        </w:tc>
      </w:tr>
      <w:tr w:rsidR="000313EF" w:rsidRPr="0053713E" w14:paraId="3497470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CD20B3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DD5D8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46 978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5B032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42 736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94BE9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60956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12 492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4F5AA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15 658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552C7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125,3%</w:t>
            </w:r>
          </w:p>
        </w:tc>
      </w:tr>
      <w:tr w:rsidR="000313EF" w:rsidRPr="0053713E" w14:paraId="13CE3DCC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A8D2FD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A9644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13 325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7818C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12 657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5BA49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C54EC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3 735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6CFF8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2 940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942EA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78,7%</w:t>
            </w:r>
          </w:p>
        </w:tc>
      </w:tr>
      <w:tr w:rsidR="000313EF" w:rsidRPr="0053713E" w14:paraId="70A26BA6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A256405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FECC1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70 974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E767F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71 808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8B522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DABB0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24 587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46FB6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23 662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2766E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96,2%</w:t>
            </w:r>
          </w:p>
        </w:tc>
      </w:tr>
      <w:tr w:rsidR="000313EF" w:rsidRPr="0053713E" w14:paraId="73B14767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208BC10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6FBCD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44 909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AC89B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38 520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2B931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B58A0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12 604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7D17B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14 272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04AEC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113,2%</w:t>
            </w:r>
          </w:p>
        </w:tc>
      </w:tr>
      <w:tr w:rsidR="000313EF" w:rsidRPr="0053713E" w14:paraId="335BFAA2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30D2F14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C7237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116 136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A9A33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110 827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E84EC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22E62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43 909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E5744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44 760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AA0A5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101,9%</w:t>
            </w:r>
          </w:p>
        </w:tc>
      </w:tr>
      <w:tr w:rsidR="000313EF" w:rsidRPr="0053713E" w14:paraId="65DE054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AAAEDD1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67E3F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97 425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A0E3E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87 682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52F93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2FA21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24 926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6A813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24 769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ECA0B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99,4%</w:t>
            </w:r>
          </w:p>
        </w:tc>
      </w:tr>
      <w:tr w:rsidR="000313EF" w:rsidRPr="0053713E" w14:paraId="789D9F0E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117DB0F1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Púchov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01949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32 376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AF5EC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30 140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D4731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4F9E3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9 550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7620B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9 868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D1D9C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103,3%</w:t>
            </w:r>
          </w:p>
        </w:tc>
      </w:tr>
      <w:tr w:rsidR="000313EF" w:rsidRPr="0053713E" w14:paraId="11AAE24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1EBD984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Revúca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B596C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25 943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65955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26 176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1E6CD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4340B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9 907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166B9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10 439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2997A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105,4%</w:t>
            </w:r>
          </w:p>
        </w:tc>
      </w:tr>
      <w:tr w:rsidR="000313EF" w:rsidRPr="0053713E" w14:paraId="591CB7B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3B8209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97553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54 375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AC746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48 127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FB267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000EF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20 880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4A916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18 518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B9632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88,7%</w:t>
            </w:r>
          </w:p>
        </w:tc>
      </w:tr>
      <w:tr w:rsidR="000313EF" w:rsidRPr="0053713E" w14:paraId="543E05A1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3DC1A3E7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D6B5A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40 913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02775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35 801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AA2C7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797B0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14 490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705C5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14 024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2FE9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96,8%</w:t>
            </w:r>
          </w:p>
        </w:tc>
      </w:tr>
      <w:tr w:rsidR="000313EF" w:rsidRPr="0053713E" w14:paraId="47BBF10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A6AC75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E3499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41 246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8C397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37 907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8683B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7807B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12 545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CD5B4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13 730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32FA6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109,4%</w:t>
            </w:r>
          </w:p>
        </w:tc>
      </w:tr>
      <w:tr w:rsidR="000313EF" w:rsidRPr="0053713E" w14:paraId="5663802C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101B075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216CE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37 894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5ACC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32 046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76797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1EEB1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19 536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2E1D9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18 982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32C95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97,2%</w:t>
            </w:r>
          </w:p>
        </w:tc>
      </w:tr>
      <w:tr w:rsidR="000313EF" w:rsidRPr="0053713E" w14:paraId="7077F30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2390934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51406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68 563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218BF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41 484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041C1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60,5%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B6542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26 843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C7460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16 945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D6E0B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63,1%</w:t>
            </w:r>
          </w:p>
        </w:tc>
      </w:tr>
      <w:tr w:rsidR="000313EF" w:rsidRPr="0053713E" w14:paraId="4DA83B1F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4B3E508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501A9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44 020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18634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40 500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A5678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92,0%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81332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12 883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94573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9 780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E23F6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75,9%</w:t>
            </w:r>
          </w:p>
        </w:tc>
      </w:tr>
      <w:tr w:rsidR="000313EF" w:rsidRPr="0053713E" w14:paraId="02288BA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9F0FE23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0B35E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33 568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1F3D8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32 366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8730E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6B690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10 098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AA09D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11 738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48491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116,2%</w:t>
            </w:r>
          </w:p>
        </w:tc>
      </w:tr>
      <w:tr w:rsidR="000313EF" w:rsidRPr="0053713E" w14:paraId="626BA33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882B4D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FBBC6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22 919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77F87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83AB6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541EE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6 686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33825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6 489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1C942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97,1%</w:t>
            </w:r>
          </w:p>
        </w:tc>
      </w:tr>
      <w:tr w:rsidR="000313EF" w:rsidRPr="0053713E" w14:paraId="22854E7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6620831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95CF4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15 303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3CEB5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11 913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1D7D0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52BBF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5 155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0158E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5 038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BB9663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97,7%</w:t>
            </w:r>
          </w:p>
        </w:tc>
      </w:tr>
      <w:tr w:rsidR="000313EF" w:rsidRPr="0053713E" w14:paraId="5A1F01B2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F20511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52A91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62 247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2E42A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59 792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BF01D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B574E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28 497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52DB2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24 571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AE05B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86,2%</w:t>
            </w:r>
          </w:p>
        </w:tc>
      </w:tr>
      <w:tr w:rsidR="000313EF" w:rsidRPr="0053713E" w14:paraId="6D6D96F4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290E1E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05BA8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32 830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D1C0B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29 236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DBB12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28229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15 268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C423F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17 774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A4B98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116,4%</w:t>
            </w:r>
          </w:p>
        </w:tc>
      </w:tr>
      <w:tr w:rsidR="000313EF" w:rsidRPr="0053713E" w14:paraId="7C52723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044F538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1C15B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13 212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7A8A5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1AED0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04C85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4 470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86898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4 510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55A97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100,9%</w:t>
            </w:r>
          </w:p>
        </w:tc>
      </w:tr>
      <w:tr w:rsidR="000313EF" w:rsidRPr="0053713E" w14:paraId="7D1424B3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1F4DF8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71B9B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22 081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EEAD2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20 621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75547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35FB8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7 347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000B0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8 969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B46F0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122,1%</w:t>
            </w:r>
          </w:p>
        </w:tc>
      </w:tr>
      <w:tr w:rsidR="000313EF" w:rsidRPr="0053713E" w14:paraId="02ED702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8D0D9F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EC324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38 181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5237A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35 768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2D8AF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38C6E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10 516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34377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10 057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414B2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95,6%</w:t>
            </w:r>
          </w:p>
        </w:tc>
      </w:tr>
      <w:tr w:rsidR="000313EF" w:rsidRPr="0053713E" w14:paraId="276814D8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9F4AFE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9D3FB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52 419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A300D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51 286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630C8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E425C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13 736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8B215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12 243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8B91E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89,1%</w:t>
            </w:r>
          </w:p>
        </w:tc>
      </w:tr>
      <w:tr w:rsidR="000313EF" w:rsidRPr="0053713E" w14:paraId="5F4CDE4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EF46D78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0B938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68 626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2858F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61 051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EB012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974EA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26 436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B1BD6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24 903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BB021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94,2%</w:t>
            </w:r>
          </w:p>
        </w:tc>
      </w:tr>
      <w:tr w:rsidR="000313EF" w:rsidRPr="0053713E" w14:paraId="4C030010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2F888D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6DF35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83 241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1DBFB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75 217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50277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07009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23 504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AE33D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24 410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068AA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103,9%</w:t>
            </w:r>
          </w:p>
        </w:tc>
      </w:tr>
      <w:tr w:rsidR="000313EF" w:rsidRPr="0053713E" w14:paraId="5B6A10D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A265143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17064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98 169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59918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95 174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302AC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E4F1A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28 147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1653E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31 898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9E8BE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113,3%</w:t>
            </w:r>
          </w:p>
        </w:tc>
      </w:tr>
      <w:tr w:rsidR="000313EF" w:rsidRPr="0053713E" w14:paraId="57FEF6D8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F149525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A9A3F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12 066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03957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11 820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8AD20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A8F6F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3 177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165A9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2 691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9D061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84,7%</w:t>
            </w:r>
          </w:p>
        </w:tc>
      </w:tr>
      <w:tr w:rsidR="000313EF" w:rsidRPr="0053713E" w14:paraId="43883BC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B50A48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467B2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21 623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EE69A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23 059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58A64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106,6%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F0C87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8 276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46634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8 568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5A840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103,5%</w:t>
            </w:r>
          </w:p>
        </w:tc>
      </w:tr>
      <w:tr w:rsidR="000313EF" w:rsidRPr="0053713E" w14:paraId="47C76902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C6A8B3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04C10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30 221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6D02A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27 452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0C935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7D716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8 421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7485D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7 271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3F41A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86,3%</w:t>
            </w:r>
          </w:p>
        </w:tc>
      </w:tr>
      <w:tr w:rsidR="000313EF" w:rsidRPr="0053713E" w14:paraId="4C30375E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8143F6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DEC6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49 907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D43C9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44 155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250D4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7C0F6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21 565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67A06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21 787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0B1C3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101,0%</w:t>
            </w:r>
          </w:p>
        </w:tc>
      </w:tr>
      <w:tr w:rsidR="000313EF" w:rsidRPr="0053713E" w14:paraId="59FBB53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0C8ED75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E87CF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30 728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0FB11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24 936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0A1F5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603D6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8 353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21074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7 619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217E6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91,2%</w:t>
            </w:r>
          </w:p>
        </w:tc>
      </w:tr>
      <w:tr w:rsidR="000313EF" w:rsidRPr="0053713E" w14:paraId="4A99AFE7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8642A3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22815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51 352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C7C05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50 144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2AA133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76E20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14 176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CA828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15 851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FE80A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111,8%</w:t>
            </w:r>
          </w:p>
        </w:tc>
      </w:tr>
      <w:tr w:rsidR="000313EF" w:rsidRPr="0053713E" w14:paraId="47EDB313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4FDFDE0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AB140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18 652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2B1E8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16 968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3E719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996EB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5 121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389AA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4 388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90BE9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85,7%</w:t>
            </w:r>
          </w:p>
        </w:tc>
      </w:tr>
      <w:tr w:rsidR="000313EF" w:rsidRPr="0053713E" w14:paraId="2D3FEF7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4FBCD87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F9DC3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31 882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8101D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31 840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307E3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67714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8 550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71947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8 754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58C9B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102,4%</w:t>
            </w:r>
          </w:p>
        </w:tc>
      </w:tr>
      <w:tr w:rsidR="000313EF" w:rsidRPr="0053713E" w14:paraId="3CEFD157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8D35F1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FA307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117 121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220C1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119 045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3787E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6695A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36 047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88A3A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34 485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FB120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95,7%</w:t>
            </w:r>
          </w:p>
        </w:tc>
      </w:tr>
      <w:tr w:rsidR="000313EF" w:rsidRPr="0053713E" w14:paraId="62D8D981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73ECA00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70CDC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67 896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936C6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B2000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B82C9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16 133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93761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265D5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0313EF" w:rsidRPr="0053713E" w14:paraId="616BD29B" w14:textId="77777777" w:rsidTr="000313EF">
        <w:trPr>
          <w:trHeight w:hRule="exact" w:val="284"/>
        </w:trPr>
        <w:tc>
          <w:tcPr>
            <w:tcW w:w="2240" w:type="dxa"/>
            <w:shd w:val="clear" w:color="000000" w:fill="003078"/>
            <w:noWrap/>
            <w:vAlign w:val="center"/>
            <w:hideMark/>
          </w:tcPr>
          <w:p w14:paraId="341D1B75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00D5788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3 927 565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187E3E6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3 640 262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3E2C70A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92,7%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49E9777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1 233 229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1C99D1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1 219 494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541915F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98,9%</w:t>
            </w:r>
          </w:p>
        </w:tc>
      </w:tr>
    </w:tbl>
    <w:p w14:paraId="058308AB" w14:textId="1DAA7BD6" w:rsidR="00451C74" w:rsidRDefault="00451C74" w:rsidP="00BD70AF">
      <w:r>
        <w:br w:type="page"/>
      </w:r>
    </w:p>
    <w:p w14:paraId="6111A8E0" w14:textId="2B60D4E2" w:rsidR="00451C74" w:rsidRDefault="00451C74" w:rsidP="00CD3DEB">
      <w:pPr>
        <w:pStyle w:val="Nadpis2"/>
        <w:numPr>
          <w:ilvl w:val="0"/>
          <w:numId w:val="0"/>
        </w:numPr>
      </w:pPr>
      <w:r w:rsidRPr="00512477">
        <w:lastRenderedPageBreak/>
        <w:t>Príloha č. 4</w:t>
      </w:r>
      <w:r>
        <w:t xml:space="preserve">   Kapaci</w:t>
      </w:r>
      <w:r w:rsidR="00CC3571">
        <w:t xml:space="preserve">tná priepustnosť siete </w:t>
      </w:r>
      <w:r w:rsidR="00244B80">
        <w:t>VLD/VLDD</w:t>
      </w:r>
    </w:p>
    <w:tbl>
      <w:tblPr>
        <w:tblW w:w="9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1220"/>
        <w:gridCol w:w="1220"/>
        <w:gridCol w:w="1040"/>
        <w:gridCol w:w="1060"/>
        <w:gridCol w:w="1220"/>
        <w:gridCol w:w="1040"/>
      </w:tblGrid>
      <w:tr w:rsidR="008D0D27" w:rsidRPr="008D0D27" w14:paraId="08536E29" w14:textId="77777777" w:rsidTr="008D0D27">
        <w:trPr>
          <w:trHeight w:val="276"/>
          <w:tblHeader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570FDE67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14:paraId="5B048EDB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</w:t>
            </w:r>
          </w:p>
        </w:tc>
        <w:tc>
          <w:tcPr>
            <w:tcW w:w="33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14:paraId="58E946F1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VLDD</w:t>
            </w:r>
          </w:p>
        </w:tc>
      </w:tr>
      <w:tr w:rsidR="008D0D27" w:rsidRPr="008D0D27" w14:paraId="1930ED09" w14:textId="77777777" w:rsidTr="008D0D27">
        <w:trPr>
          <w:trHeight w:hRule="exact" w:val="62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5CFDF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0FE4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BF9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B682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F6AF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7B2D0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C60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8D0D27" w:rsidRPr="008D0D27" w14:paraId="4A4000F0" w14:textId="77777777" w:rsidTr="0075490A">
        <w:trPr>
          <w:trHeight w:val="552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23AB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BE70439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Kapacita</w:t>
            </w: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</w:r>
            <w:r w:rsidRPr="008D0D27">
              <w:rPr>
                <w:rFonts w:eastAsia="Times New Roman" w:cs="Times New Roman"/>
                <w:color w:val="F2F2F2"/>
                <w:sz w:val="20"/>
                <w:szCs w:val="20"/>
                <w:lang w:eastAsia="sk-SK"/>
              </w:rPr>
              <w:t>(# LM)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4899E91B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Potreba</w:t>
            </w: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</w:r>
            <w:r w:rsidRPr="008D0D27">
              <w:rPr>
                <w:rFonts w:eastAsia="Times New Roman" w:cs="Times New Roman"/>
                <w:color w:val="F2F2F2"/>
                <w:sz w:val="20"/>
                <w:szCs w:val="20"/>
                <w:lang w:eastAsia="sk-SK"/>
              </w:rPr>
              <w:t>(# LM)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39087F3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KPC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6ABC58A1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Kapacita</w:t>
            </w: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</w:r>
            <w:r w:rsidRPr="008D0D27">
              <w:rPr>
                <w:rFonts w:eastAsia="Times New Roman" w:cs="Times New Roman"/>
                <w:color w:val="F2F2F2"/>
                <w:sz w:val="20"/>
                <w:szCs w:val="20"/>
                <w:lang w:eastAsia="sk-SK"/>
              </w:rPr>
              <w:t>(# LM)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6A11325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Potreba</w:t>
            </w: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</w:r>
            <w:r w:rsidRPr="008D0D27">
              <w:rPr>
                <w:rFonts w:eastAsia="Times New Roman" w:cs="Times New Roman"/>
                <w:color w:val="F2F2F2"/>
                <w:sz w:val="20"/>
                <w:szCs w:val="20"/>
                <w:lang w:eastAsia="sk-SK"/>
              </w:rPr>
              <w:t>(# LM)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C68598A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KPC</w:t>
            </w:r>
          </w:p>
        </w:tc>
      </w:tr>
      <w:tr w:rsidR="008D0D27" w:rsidRPr="008D0D27" w14:paraId="59705C4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D021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6DFA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13,14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064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ADF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799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5,20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7201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60E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74,3%</w:t>
            </w:r>
          </w:p>
        </w:tc>
      </w:tr>
      <w:tr w:rsidR="008D0D27" w:rsidRPr="008D0D27" w14:paraId="5A178F5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F777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B87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49,50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CC6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315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92,7%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867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21,98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065B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981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104,2%</w:t>
            </w:r>
          </w:p>
        </w:tc>
      </w:tr>
      <w:tr w:rsidR="008D0D27" w:rsidRPr="008D0D27" w14:paraId="2A262635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D6C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C37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5,82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881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A8B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C18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1,91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447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5CB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59,7%</w:t>
            </w:r>
          </w:p>
        </w:tc>
      </w:tr>
      <w:tr w:rsidR="008D0D27" w:rsidRPr="008D0D27" w14:paraId="64A0DF96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774E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EC0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26,95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AD9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87D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716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16,87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F60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5FE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96,4%</w:t>
            </w:r>
          </w:p>
        </w:tc>
      </w:tr>
      <w:tr w:rsidR="008D0D27" w:rsidRPr="008D0D27" w14:paraId="1F16494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6B31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7CA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243,53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5DF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248,6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BEE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7CE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97,59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887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109,1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930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89,5%</w:t>
            </w:r>
          </w:p>
        </w:tc>
      </w:tr>
      <w:tr w:rsidR="008D0D27" w:rsidRPr="008D0D27" w14:paraId="33CA46C5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1B2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570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CC5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96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24F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9,76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68A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D23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84,1%</w:t>
            </w:r>
          </w:p>
        </w:tc>
      </w:tr>
      <w:tr w:rsidR="008D0D27" w:rsidRPr="008D0D27" w14:paraId="2CFDB38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D5A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1B8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F50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431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69,2%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A7E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789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43D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87,0%</w:t>
            </w:r>
          </w:p>
        </w:tc>
      </w:tr>
      <w:tr w:rsidR="008D0D27" w:rsidRPr="008D0D27" w14:paraId="155BFFE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FCE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121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25,96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6E6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E0F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73,8%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C19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14,60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91B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1D7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82,0%</w:t>
            </w:r>
          </w:p>
        </w:tc>
      </w:tr>
      <w:tr w:rsidR="008D0D27" w:rsidRPr="008D0D27" w14:paraId="360BC2C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FD3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6BE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11,13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5CA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11D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76,2%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2E2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4,57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B8A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DB3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78,8%</w:t>
            </w:r>
          </w:p>
        </w:tc>
      </w:tr>
      <w:tr w:rsidR="008D0D27" w:rsidRPr="008D0D27" w14:paraId="674E90D1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CEDE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581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C6D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FC3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FF0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5,90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7D5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A13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69,4%</w:t>
            </w:r>
          </w:p>
        </w:tc>
      </w:tr>
      <w:tr w:rsidR="008D0D27" w:rsidRPr="008D0D27" w14:paraId="178F159E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68EB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141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44,17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09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0E1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79,3%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98C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21,33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457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B60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87,8%</w:t>
            </w:r>
          </w:p>
        </w:tc>
      </w:tr>
      <w:tr w:rsidR="008D0D27" w:rsidRPr="008D0D27" w14:paraId="351A43A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179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5A0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35,74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1FC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EF9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82,4%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FC3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18,30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E3E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587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98,4%</w:t>
            </w:r>
          </w:p>
        </w:tc>
      </w:tr>
      <w:tr w:rsidR="008D0D27" w:rsidRPr="008D0D27" w14:paraId="2CF0B7BE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E0FF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C0A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10,53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88BC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EA8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FEB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F15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C93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56,2%</w:t>
            </w:r>
          </w:p>
        </w:tc>
      </w:tr>
      <w:tr w:rsidR="008D0D27" w:rsidRPr="008D0D27" w14:paraId="7D86394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C49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0DF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15,71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0FC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F95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77,4%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6E3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9,06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9F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40D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95,4%</w:t>
            </w:r>
          </w:p>
        </w:tc>
      </w:tr>
      <w:tr w:rsidR="008D0D27" w:rsidRPr="008D0D27" w14:paraId="7878FAF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FA70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4DC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28,06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1F0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828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112,2%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E64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15,28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33A5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0E6F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138,9%</w:t>
            </w:r>
          </w:p>
        </w:tc>
      </w:tr>
      <w:tr w:rsidR="008D0D27" w:rsidRPr="008D0D27" w14:paraId="2BA6B96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341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649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D52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42F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83,1%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D8B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11,91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11D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314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110,3%</w:t>
            </w:r>
          </w:p>
        </w:tc>
      </w:tr>
      <w:tr w:rsidR="008D0D27" w:rsidRPr="008D0D27" w14:paraId="1DA7C42D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43528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17C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20,06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101D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0844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46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11,36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35B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C04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50,5%</w:t>
            </w:r>
          </w:p>
        </w:tc>
      </w:tr>
      <w:tr w:rsidR="008D0D27" w:rsidRPr="008D0D27" w14:paraId="708CDE2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B32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271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39,95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14D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54A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85,4%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F2B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17,02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0455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210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98,4%</w:t>
            </w:r>
          </w:p>
        </w:tc>
      </w:tr>
      <w:tr w:rsidR="008D0D27" w:rsidRPr="008D0D27" w14:paraId="1C87A25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C15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4E5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169,53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7BE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154,8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234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109,5%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520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82,08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C9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9F3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97,9%</w:t>
            </w:r>
          </w:p>
        </w:tc>
      </w:tr>
      <w:tr w:rsidR="008D0D27" w:rsidRPr="008D0D27" w14:paraId="2DF79B31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1D7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58D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1DE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B1F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74,7%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124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B59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373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43,5%</w:t>
            </w:r>
          </w:p>
        </w:tc>
      </w:tr>
      <w:tr w:rsidR="008D0D27" w:rsidRPr="008D0D27" w14:paraId="7016E676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6897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DAB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4DB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432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97D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E6A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828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88,2%</w:t>
            </w:r>
          </w:p>
        </w:tc>
      </w:tr>
      <w:tr w:rsidR="008D0D27" w:rsidRPr="008D0D27" w14:paraId="56F3EDC9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204C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D3D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43,35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98F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C1E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AA5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22,37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82E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B3B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110,2%</w:t>
            </w:r>
          </w:p>
        </w:tc>
      </w:tr>
      <w:tr w:rsidR="008D0D27" w:rsidRPr="008D0D27" w14:paraId="2F6FC2F6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195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FD3F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11,05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C59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B67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769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D27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842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88,5%</w:t>
            </w:r>
          </w:p>
        </w:tc>
      </w:tr>
      <w:tr w:rsidR="008D0D27" w:rsidRPr="008D0D27" w14:paraId="5186078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2092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7CC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25,20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0C9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0A0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72,2%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69D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442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9CE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111,6%</w:t>
            </w:r>
          </w:p>
        </w:tc>
      </w:tr>
      <w:tr w:rsidR="008D0D27" w:rsidRPr="008D0D27" w14:paraId="591EE9A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EC0E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35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28,71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047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8E7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1BA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22D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B8D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83,8%</w:t>
            </w:r>
          </w:p>
        </w:tc>
      </w:tr>
      <w:tr w:rsidR="008D0D27" w:rsidRPr="008D0D27" w14:paraId="6AE73249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613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215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23,35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F9A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41B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70,5%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500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76C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C1A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68,0%</w:t>
            </w:r>
          </w:p>
        </w:tc>
      </w:tr>
      <w:tr w:rsidR="008D0D27" w:rsidRPr="008D0D27" w14:paraId="6F548D3D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100F2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B29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42,48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ED5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780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7DD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021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D83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85,1%</w:t>
            </w:r>
          </w:p>
        </w:tc>
      </w:tr>
      <w:tr w:rsidR="008D0D27" w:rsidRPr="008D0D27" w14:paraId="0CE83E3E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5B44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CE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5AA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B47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110,0%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361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2,47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F4E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5F7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102,9%</w:t>
            </w:r>
          </w:p>
        </w:tc>
      </w:tr>
      <w:tr w:rsidR="008D0D27" w:rsidRPr="008D0D27" w14:paraId="5627CFB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7F5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8BA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48,39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630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E9F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110,7%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B48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22,37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367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C09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90,6%</w:t>
            </w:r>
          </w:p>
        </w:tc>
      </w:tr>
      <w:tr w:rsidR="008D0D27" w:rsidRPr="008D0D27" w14:paraId="49B216C7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7C90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0F8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9,64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7D1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CD6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871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3,03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55D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071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73,9%</w:t>
            </w:r>
          </w:p>
        </w:tc>
      </w:tr>
      <w:tr w:rsidR="008D0D27" w:rsidRPr="008D0D27" w14:paraId="729A93A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B6F2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F6E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17,76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B0E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BE8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1FA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12,70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5FB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F5D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70,6%</w:t>
            </w:r>
          </w:p>
        </w:tc>
      </w:tr>
      <w:tr w:rsidR="008D0D27" w:rsidRPr="008D0D27" w14:paraId="6E4DE61D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DB50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241B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62,90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363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7D3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12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35,64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07C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844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98,5%</w:t>
            </w:r>
          </w:p>
        </w:tc>
      </w:tr>
      <w:tr w:rsidR="008D0D27" w:rsidRPr="008D0D27" w14:paraId="7AA8C38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D654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AA3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27,49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C8E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7C3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217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9,89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BEE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7FB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81,1%</w:t>
            </w:r>
          </w:p>
        </w:tc>
      </w:tr>
      <w:tr w:rsidR="008D0D27" w:rsidRPr="008D0D27" w14:paraId="60D1955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4AD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F30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55,94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46D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748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262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25,04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681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A7A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102,2%</w:t>
            </w:r>
          </w:p>
        </w:tc>
      </w:tr>
      <w:tr w:rsidR="008D0D27" w:rsidRPr="008D0D27" w14:paraId="4AD7256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5AF4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8FB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19,33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B72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D11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9C2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39F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C8C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82,4%</w:t>
            </w:r>
          </w:p>
        </w:tc>
      </w:tr>
      <w:tr w:rsidR="008D0D27" w:rsidRPr="008D0D27" w14:paraId="7E575844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BEB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F1B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22,21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B63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BAF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76,6%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5F2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11,75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45BF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F60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75,8%</w:t>
            </w:r>
          </w:p>
        </w:tc>
      </w:tr>
      <w:tr w:rsidR="008D0D27" w:rsidRPr="008D0D27" w14:paraId="5CF8770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1918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AC2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0D3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F32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5E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14,83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FDA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DCA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127,8%</w:t>
            </w:r>
          </w:p>
        </w:tc>
      </w:tr>
      <w:tr w:rsidR="008D0D27" w:rsidRPr="008D0D27" w14:paraId="2F45A15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9C7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1EF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6,25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F41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7C3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71,8%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C80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2,77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CDC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E9D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106,5%</w:t>
            </w:r>
          </w:p>
        </w:tc>
      </w:tr>
      <w:tr w:rsidR="008D0D27" w:rsidRPr="008D0D27" w14:paraId="2C4E4039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9F0F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D89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40,24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927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8E6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690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C4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F13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78,1%</w:t>
            </w:r>
          </w:p>
        </w:tc>
      </w:tr>
      <w:tr w:rsidR="008D0D27" w:rsidRPr="008D0D27" w14:paraId="61211137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291BD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483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20,73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2F7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CF6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75,1%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811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10,40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732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553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82,5%</w:t>
            </w:r>
          </w:p>
        </w:tc>
      </w:tr>
      <w:tr w:rsidR="008D0D27" w:rsidRPr="008D0D27" w14:paraId="2CEA5CED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51B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C4F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73,13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86A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8F7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102,7%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3413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33,35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CB8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BDC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80,0%</w:t>
            </w:r>
          </w:p>
        </w:tc>
      </w:tr>
      <w:tr w:rsidR="008D0D27" w:rsidRPr="008D0D27" w14:paraId="5940E14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BDA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743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54,07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4C0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C31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4B8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A78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C67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126,7%</w:t>
            </w:r>
          </w:p>
        </w:tc>
      </w:tr>
      <w:tr w:rsidR="008D0D27" w:rsidRPr="008D0D27" w14:paraId="42111716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0114E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Púchov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40D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16,73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85B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A32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FBE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DC9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3B6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85,9%</w:t>
            </w:r>
          </w:p>
        </w:tc>
      </w:tr>
      <w:tr w:rsidR="008D0D27" w:rsidRPr="008D0D27" w14:paraId="4115AD3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83D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Revúca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80B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16,68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CAFF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B63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845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036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562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90,0%</w:t>
            </w:r>
          </w:p>
        </w:tc>
      </w:tr>
      <w:tr w:rsidR="008D0D27" w:rsidRPr="008D0D27" w14:paraId="4C88025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67D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8BC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28,18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0CC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5D6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FED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C12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7B0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77,1%</w:t>
            </w:r>
          </w:p>
        </w:tc>
      </w:tr>
      <w:tr w:rsidR="008D0D27" w:rsidRPr="008D0D27" w14:paraId="3117B5F5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E00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08A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20,51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17E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7321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436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6B9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36A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82,1%</w:t>
            </w:r>
          </w:p>
        </w:tc>
      </w:tr>
      <w:tr w:rsidR="008D0D27" w:rsidRPr="008D0D27" w14:paraId="1FF04EA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334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843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81D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9D6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184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9,99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C9D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19C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81,9%</w:t>
            </w:r>
          </w:p>
        </w:tc>
      </w:tr>
      <w:tr w:rsidR="008D0D27" w:rsidRPr="008D0D27" w14:paraId="74FDF087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F2B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604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17,23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D97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6BC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686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5EC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FCC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69,9%</w:t>
            </w:r>
          </w:p>
        </w:tc>
      </w:tr>
      <w:tr w:rsidR="008D0D27" w:rsidRPr="008D0D27" w14:paraId="2D5FB23A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63C1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C72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21,21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A17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656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54,5%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370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16,07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E4E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7E4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60,4%</w:t>
            </w:r>
          </w:p>
        </w:tc>
      </w:tr>
      <w:tr w:rsidR="008D0D27" w:rsidRPr="008D0D27" w14:paraId="70E45E47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30B7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F2F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20,11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C0C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234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74,2%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69F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9,37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7A5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97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78,7%</w:t>
            </w:r>
          </w:p>
        </w:tc>
      </w:tr>
      <w:tr w:rsidR="008D0D27" w:rsidRPr="008D0D27" w14:paraId="6A7B1ED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C7D4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29F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15,39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237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0BA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72,9%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C346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8,61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1D6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AA1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74,9%</w:t>
            </w:r>
          </w:p>
        </w:tc>
      </w:tr>
      <w:tr w:rsidR="008D0D27" w:rsidRPr="008D0D27" w14:paraId="54758C7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42E8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EAF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13,21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2F2F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0E2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92,4%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9DC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7,07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491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CBC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119,8%</w:t>
            </w:r>
          </w:p>
        </w:tc>
      </w:tr>
      <w:tr w:rsidR="008D0D27" w:rsidRPr="008D0D27" w14:paraId="6AAAE999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C961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C8A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26C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5D8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53A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4,75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AD8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B96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101,1%</w:t>
            </w:r>
          </w:p>
        </w:tc>
      </w:tr>
      <w:tr w:rsidR="008D0D27" w:rsidRPr="008D0D27" w14:paraId="09A4A357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7C3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B09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36,25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DD47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C9C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AA3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21,03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092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A72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79,7%</w:t>
            </w:r>
          </w:p>
        </w:tc>
      </w:tr>
      <w:tr w:rsidR="008D0D27" w:rsidRPr="008D0D27" w14:paraId="3CE33279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E7DF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463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16,34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571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A57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927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12,84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358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426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80,8%</w:t>
            </w:r>
          </w:p>
        </w:tc>
      </w:tr>
      <w:tr w:rsidR="008D0D27" w:rsidRPr="008D0D27" w14:paraId="7B1D319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299D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EE8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32C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8FF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674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986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6F12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109,8%</w:t>
            </w:r>
          </w:p>
        </w:tc>
      </w:tr>
      <w:tr w:rsidR="008D0D27" w:rsidRPr="008D0D27" w14:paraId="7ACBCEC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527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2D3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11,34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1E3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8EB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52C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9,12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74F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C83D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136,1%</w:t>
            </w:r>
          </w:p>
        </w:tc>
      </w:tr>
      <w:tr w:rsidR="008D0D27" w:rsidRPr="008D0D27" w14:paraId="29BFE38E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E25E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53A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15,62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FF5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85F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66,2%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55D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11,42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CB0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0A9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119,0%</w:t>
            </w:r>
          </w:p>
        </w:tc>
      </w:tr>
      <w:tr w:rsidR="008D0D27" w:rsidRPr="008D0D27" w14:paraId="2D50DD55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931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553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F1F5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DF7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8F8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2FE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5BC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94,4%</w:t>
            </w:r>
          </w:p>
        </w:tc>
      </w:tr>
      <w:tr w:rsidR="008D0D27" w:rsidRPr="008D0D27" w14:paraId="1B6F618B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C42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D49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39,37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0F9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642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04C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25,17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286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BBC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106,2%</w:t>
            </w:r>
          </w:p>
        </w:tc>
      </w:tr>
      <w:tr w:rsidR="008D0D27" w:rsidRPr="008D0D27" w14:paraId="33A708B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E2A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D61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40,66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ACC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52,6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731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AA7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22,68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D1E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6A1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100,8%</w:t>
            </w:r>
          </w:p>
        </w:tc>
      </w:tr>
      <w:tr w:rsidR="008D0D27" w:rsidRPr="008D0D27" w14:paraId="134F4CAE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46ED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85C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55,85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7AB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77A4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A75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D11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A3E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86,8%</w:t>
            </w:r>
          </w:p>
        </w:tc>
      </w:tr>
      <w:tr w:rsidR="008D0D27" w:rsidRPr="008D0D27" w14:paraId="5A079F4B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D636F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1BF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6,12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4CB1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1A1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76,5%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2F1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0CD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C0F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69,0%</w:t>
            </w:r>
          </w:p>
        </w:tc>
      </w:tr>
      <w:tr w:rsidR="008D0D27" w:rsidRPr="008D0D27" w14:paraId="142FA11B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D8BC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941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12,91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0A7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EFE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B91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C1A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3D9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132,9%</w:t>
            </w:r>
          </w:p>
        </w:tc>
      </w:tr>
      <w:tr w:rsidR="008D0D27" w:rsidRPr="008D0D27" w14:paraId="7F9D528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56F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CFA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18,95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B1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947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4590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29C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6EA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93,4%</w:t>
            </w:r>
          </w:p>
        </w:tc>
      </w:tr>
      <w:tr w:rsidR="008D0D27" w:rsidRPr="008D0D27" w14:paraId="1FCB26C8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6BDE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782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27,48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3EC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D3C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16D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3F4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36D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77,6%</w:t>
            </w:r>
          </w:p>
        </w:tc>
      </w:tr>
      <w:tr w:rsidR="008D0D27" w:rsidRPr="008D0D27" w14:paraId="1B2CB7D8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9B7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9CE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12,63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987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11A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65,4%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B4BD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9A4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46F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91,8%</w:t>
            </w:r>
          </w:p>
        </w:tc>
      </w:tr>
      <w:tr w:rsidR="008D0D27" w:rsidRPr="008D0D27" w14:paraId="1959662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96D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7A7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29,85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671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CAF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A8C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11,90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602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FEF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83,8%</w:t>
            </w:r>
          </w:p>
        </w:tc>
      </w:tr>
      <w:tr w:rsidR="008D0D27" w:rsidRPr="008D0D27" w14:paraId="1D45ED9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1CF7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B65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9,20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D26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3B6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7A7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3,25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185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B2E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69,1%</w:t>
            </w:r>
          </w:p>
        </w:tc>
      </w:tr>
      <w:tr w:rsidR="008D0D27" w:rsidRPr="008D0D27" w14:paraId="2F06FB51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3B3D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D12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18,54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B37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9E1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CB9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6DF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991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73,7%</w:t>
            </w:r>
          </w:p>
        </w:tc>
      </w:tr>
      <w:tr w:rsidR="008D0D27" w:rsidRPr="008D0D27" w14:paraId="492C7788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199C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837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71,21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367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74,5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535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95,6%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CC4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32,70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B46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992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96,7%</w:t>
            </w:r>
          </w:p>
        </w:tc>
      </w:tr>
      <w:tr w:rsidR="008D0D27" w:rsidRPr="008D0D27" w14:paraId="7E89638D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6F80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AD2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90A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59CC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95C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5467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31A4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8D0D27" w:rsidRPr="008D0D27" w14:paraId="442A5100" w14:textId="77777777" w:rsidTr="0075490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77BD058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15AD6F4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2 156,49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4F53464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2 471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DE7D3CB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1B4E911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1 056,32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45DEE3E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1 193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2899BCA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-</w:t>
            </w:r>
          </w:p>
        </w:tc>
      </w:tr>
    </w:tbl>
    <w:p w14:paraId="570B979B" w14:textId="6DB9D32B" w:rsidR="0042499E" w:rsidRPr="0042499E" w:rsidRDefault="00CC3571" w:rsidP="0042499E">
      <w:pPr>
        <w:pStyle w:val="Nadpis2"/>
        <w:numPr>
          <w:ilvl w:val="0"/>
          <w:numId w:val="0"/>
        </w:numPr>
      </w:pPr>
      <w:r>
        <w:br w:type="page"/>
      </w:r>
    </w:p>
    <w:p w14:paraId="4E6EEFF8" w14:textId="0B8DE481" w:rsidR="00CC3571" w:rsidRDefault="00821C68" w:rsidP="00CC3571">
      <w:pPr>
        <w:pStyle w:val="Nadpis2"/>
        <w:numPr>
          <w:ilvl w:val="0"/>
          <w:numId w:val="0"/>
        </w:numPr>
      </w:pPr>
      <w:r>
        <w:lastRenderedPageBreak/>
        <w:t>Príloha č. 5</w:t>
      </w:r>
      <w:r w:rsidR="00CC3571">
        <w:t xml:space="preserve">   </w:t>
      </w:r>
      <w:r w:rsidR="001231C2">
        <w:t>Migrácia vo VLD</w:t>
      </w:r>
      <w:r w:rsidR="00E31D81">
        <w:t>/VLDD</w:t>
      </w:r>
    </w:p>
    <w:tbl>
      <w:tblPr>
        <w:tblW w:w="9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1120"/>
        <w:gridCol w:w="1400"/>
        <w:gridCol w:w="1180"/>
        <w:gridCol w:w="1120"/>
        <w:gridCol w:w="1400"/>
        <w:gridCol w:w="1180"/>
      </w:tblGrid>
      <w:tr w:rsidR="009006E8" w:rsidRPr="009006E8" w14:paraId="53FA4F28" w14:textId="77777777" w:rsidTr="009006E8">
        <w:trPr>
          <w:trHeight w:val="276"/>
          <w:tblHeader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576DC3C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14:paraId="28FBDB8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14:paraId="6121425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VLDD</w:t>
            </w:r>
          </w:p>
        </w:tc>
      </w:tr>
      <w:tr w:rsidR="009006E8" w:rsidRPr="009006E8" w14:paraId="0B5E5D0D" w14:textId="77777777" w:rsidTr="009006E8">
        <w:trPr>
          <w:trHeight w:hRule="exact" w:val="62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B85A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4170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3ADC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 </w:t>
            </w:r>
          </w:p>
        </w:tc>
      </w:tr>
      <w:tr w:rsidR="009006E8" w:rsidRPr="009006E8" w14:paraId="3FC55ADC" w14:textId="77777777" w:rsidTr="009006E8">
        <w:trPr>
          <w:trHeight w:val="552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46037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48BE31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MIG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592C8C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Ø PKAP/LM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B2D970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MIG</w:t>
            </w: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zohľadnená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F085A8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MIG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E86160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Ø PKAP/LM</w:t>
            </w:r>
            <w:r w:rsidRPr="009006E8">
              <w:rPr>
                <w:rFonts w:eastAsia="Times New Roman" w:cs="Times New Roman"/>
                <w:color w:val="F2F2F2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907153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MIG</w:t>
            </w: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zohľadnená</w:t>
            </w:r>
          </w:p>
        </w:tc>
      </w:tr>
      <w:tr w:rsidR="009006E8" w:rsidRPr="009006E8" w14:paraId="35498A05" w14:textId="77777777" w:rsidTr="009006E8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842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00D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-8,5%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097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B76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8AB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-0,6%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731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170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6C23C777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BE0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E99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284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2C5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06A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6C8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E0C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5,3%</w:t>
            </w:r>
          </w:p>
        </w:tc>
      </w:tr>
      <w:tr w:rsidR="009006E8" w:rsidRPr="009006E8" w14:paraId="281D53F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166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E56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698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047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071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51A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114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6,1%</w:t>
            </w:r>
          </w:p>
        </w:tc>
      </w:tr>
      <w:tr w:rsidR="009006E8" w:rsidRPr="009006E8" w14:paraId="2E29F7B2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3653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D0D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94E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C692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44C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A5BE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D14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1,2%</w:t>
            </w:r>
          </w:p>
        </w:tc>
      </w:tr>
      <w:tr w:rsidR="009006E8" w:rsidRPr="009006E8" w14:paraId="7459866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20E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B5BC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49B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02E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17,8%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BA8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A52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BAA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25,6%</w:t>
            </w:r>
          </w:p>
        </w:tc>
      </w:tr>
      <w:tr w:rsidR="009006E8" w:rsidRPr="009006E8" w14:paraId="70A23E67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548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75D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5E1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E0F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F47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-7,3%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800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5D9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9AA0F0E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E49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23C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-13,2%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E48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21A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D5B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C97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D1B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6BA807C0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0610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2F2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6AA2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E3E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9B1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-18,0%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B0B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99B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68B19FF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3DC6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937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-21,5%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B3C5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A68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436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-10,2%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D9F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1EBD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9216DA3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F473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881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A98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91B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71D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41E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5F5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1B7198D2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E8B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8BBC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C95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A33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269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-9,0%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056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5A7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DE9DD0D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60F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CCA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47E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96C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E6F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E61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183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2,8%</w:t>
            </w:r>
          </w:p>
        </w:tc>
      </w:tr>
      <w:tr w:rsidR="009006E8" w:rsidRPr="009006E8" w14:paraId="7017A6F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1FF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1950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49D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938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135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D07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F89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07F1906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854A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3D1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-12,4%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EFE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16E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9FA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3D0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34D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11,4%</w:t>
            </w:r>
          </w:p>
        </w:tc>
      </w:tr>
      <w:tr w:rsidR="009006E8" w:rsidRPr="009006E8" w14:paraId="086EF7E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A40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071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05C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A44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-4,2%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F59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35E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4BF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F55F91C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3DF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80F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A74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FC7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AD2E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66F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43F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B948BF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637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F94B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164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A8C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5FC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-12,0%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9FA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54A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5732150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C2F7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67D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11A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DAC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FD9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D9C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A98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867C54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FDA3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2E8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DD5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583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E978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2C8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203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6,2%</w:t>
            </w:r>
          </w:p>
        </w:tc>
      </w:tr>
      <w:tr w:rsidR="009006E8" w:rsidRPr="009006E8" w14:paraId="623E3A9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73E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599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7BD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220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2E0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-14,2%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A72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60E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53E32E5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2B5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E625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1EA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813A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F5B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6E5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5CF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9F92FB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651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909F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9CB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79E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4,1%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B54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A2F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915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120EF47A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642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83E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2CE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AC6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C962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768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5FF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2,8%</w:t>
            </w:r>
          </w:p>
        </w:tc>
      </w:tr>
      <w:tr w:rsidR="009006E8" w:rsidRPr="009006E8" w14:paraId="11F5F708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99F3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F0D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5C9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4AC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397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523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B6F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-4,8%</w:t>
            </w:r>
          </w:p>
        </w:tc>
      </w:tr>
      <w:tr w:rsidR="009006E8" w:rsidRPr="009006E8" w14:paraId="47F38141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AFC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E57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07D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198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E48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CC8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429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E1FE33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668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AFD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B04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DC2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92C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-18,9%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57C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0AD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08F414A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EAFC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80E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7F4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6F2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0DE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463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290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EE30DC8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8EA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425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5ED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4AA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-11,8%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A12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6A07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2DA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5,9%</w:t>
            </w:r>
          </w:p>
        </w:tc>
      </w:tr>
      <w:tr w:rsidR="009006E8" w:rsidRPr="009006E8" w14:paraId="0313A882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738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823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799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EC3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-0,6%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144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BB8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6A63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1,1%</w:t>
            </w:r>
          </w:p>
        </w:tc>
      </w:tr>
      <w:tr w:rsidR="009006E8" w:rsidRPr="009006E8" w14:paraId="14C7E195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47D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AB7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342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23D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079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D17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C9A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3,6%</w:t>
            </w:r>
          </w:p>
        </w:tc>
      </w:tr>
      <w:tr w:rsidR="009006E8" w:rsidRPr="009006E8" w14:paraId="6E05B1E2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DE87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D33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77B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90D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23C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A40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0310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AC77167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0ADC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876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EFB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A73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556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00C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A58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12,3%</w:t>
            </w:r>
          </w:p>
        </w:tc>
      </w:tr>
      <w:tr w:rsidR="009006E8" w:rsidRPr="009006E8" w14:paraId="093A78A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6758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7562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4FC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E93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F89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48A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881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263DC9A6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A0BF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7F7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443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630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C3F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561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7FF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3,0%</w:t>
            </w:r>
          </w:p>
        </w:tc>
      </w:tr>
      <w:tr w:rsidR="009006E8" w:rsidRPr="009006E8" w14:paraId="6A485670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B182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97A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A9D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DA6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4,1%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21B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854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26B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6,0%</w:t>
            </w:r>
          </w:p>
        </w:tc>
      </w:tr>
      <w:tr w:rsidR="009006E8" w:rsidRPr="009006E8" w14:paraId="289F5B3C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EA7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BB8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856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A11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3BE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08B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515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2B0F7BEE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E48B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508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64E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4F1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A07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DC8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F9D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774DE56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369A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5CF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E08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2D0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2FC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-24,2%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7F2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A19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-24,2%</w:t>
            </w:r>
          </w:p>
        </w:tc>
      </w:tr>
      <w:tr w:rsidR="009006E8" w:rsidRPr="009006E8" w14:paraId="487D1086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7EF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3E3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7B8B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1E7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9B1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54A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FEC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0,2%</w:t>
            </w:r>
          </w:p>
        </w:tc>
      </w:tr>
      <w:tr w:rsidR="009006E8" w:rsidRPr="009006E8" w14:paraId="022D0DCD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B96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4EC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-7,2%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33B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99E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635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BAB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BFD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7,3%</w:t>
            </w:r>
          </w:p>
        </w:tc>
      </w:tr>
      <w:tr w:rsidR="009006E8" w:rsidRPr="009006E8" w14:paraId="3BB7F078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31C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D9D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C8F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D75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169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7D3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B4A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1,1%</w:t>
            </w:r>
          </w:p>
        </w:tc>
      </w:tr>
      <w:tr w:rsidR="009006E8" w:rsidRPr="009006E8" w14:paraId="161CA447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F81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9C0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237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4AA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A7A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2FB6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249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-1,5%</w:t>
            </w:r>
          </w:p>
        </w:tc>
      </w:tr>
      <w:tr w:rsidR="009006E8" w:rsidRPr="009006E8" w14:paraId="5D5AEBD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EF17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Púchov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212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4F7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0B64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0CD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C44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19A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3,9%</w:t>
            </w:r>
          </w:p>
        </w:tc>
      </w:tr>
      <w:tr w:rsidR="009006E8" w:rsidRPr="009006E8" w14:paraId="0C1D5272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A4A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Revúca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5272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B1D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311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7,4%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0AB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9DC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96A3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10,8%</w:t>
            </w:r>
          </w:p>
        </w:tc>
      </w:tr>
      <w:tr w:rsidR="009006E8" w:rsidRPr="009006E8" w14:paraId="13F67F5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A04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8F5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405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4E5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8DE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-7,8%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2A5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FC2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37D9C785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3F2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A34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B0C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BD0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77D4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D39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614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222E398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1448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D54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53A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8E6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A8E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FCA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CA97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5,4%</w:t>
            </w:r>
          </w:p>
        </w:tc>
      </w:tr>
      <w:tr w:rsidR="009006E8" w:rsidRPr="009006E8" w14:paraId="0BAA4688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078C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6A5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-9,0%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555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93E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6EE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EB3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1E8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2706CFC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991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C37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-32,7%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99F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161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FC4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-32,7%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F56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668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1752A9D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E9DF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E02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528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BF2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B2B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-22,4%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691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D4E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96CAC35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7F36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FA9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F64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85A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E21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22F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F1D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22,9%</w:t>
            </w:r>
          </w:p>
        </w:tc>
      </w:tr>
      <w:tr w:rsidR="009006E8" w:rsidRPr="009006E8" w14:paraId="281D169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44B2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398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DA3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589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157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094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549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-0,8%</w:t>
            </w:r>
          </w:p>
        </w:tc>
      </w:tr>
      <w:tr w:rsidR="009006E8" w:rsidRPr="009006E8" w14:paraId="14D17BE1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BB1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E3C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35C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3AB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D6F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F8E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7A7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C8DF90B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2D6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608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0A11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EA9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350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85F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6F5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0018C3D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28E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591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ED1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83B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B17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0165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DCB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11,8%</w:t>
            </w:r>
          </w:p>
        </w:tc>
      </w:tr>
      <w:tr w:rsidR="009006E8" w:rsidRPr="009006E8" w14:paraId="631E2127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AA4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F60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486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B48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E86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411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D31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E7F1ADB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CDA8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5C8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9CB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59B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D2F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2A5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5F0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E68D2B6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2DC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276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860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1AF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96C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511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E8C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-1,1%</w:t>
            </w:r>
          </w:p>
        </w:tc>
      </w:tr>
      <w:tr w:rsidR="009006E8" w:rsidRPr="009006E8" w14:paraId="0802A3FB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87B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DA5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D5D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15E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603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BAA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6E7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1637DA3B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7D3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A20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56C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5DB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1E6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5FE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0E7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-2,2%</w:t>
            </w:r>
          </w:p>
        </w:tc>
      </w:tr>
      <w:tr w:rsidR="009006E8" w:rsidRPr="009006E8" w14:paraId="5E6BD5B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D6FB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5B4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D6E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BA8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BFF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F29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BF6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2,3%</w:t>
            </w:r>
          </w:p>
        </w:tc>
      </w:tr>
      <w:tr w:rsidR="009006E8" w:rsidRPr="009006E8" w14:paraId="020E7351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2F03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A8A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EDD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657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378A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5FE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558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7,8%</w:t>
            </w:r>
          </w:p>
        </w:tc>
      </w:tr>
      <w:tr w:rsidR="009006E8" w:rsidRPr="009006E8" w14:paraId="7BF3FD65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9847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E24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237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C23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0D0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-12,8%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5C2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1E8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381D8EDC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1748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0E4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B3E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67C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11,5%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580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950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05E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39D260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6D01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AC7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F05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889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5DB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83F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251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1EC8C318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63E8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DB03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293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218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307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61C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F3A3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45694AD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404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54A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-14,4%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96B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8A4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93B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-11,1%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A9F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541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EBA82D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606F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A338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330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EDF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BC5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955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4A3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8,4%</w:t>
            </w:r>
          </w:p>
        </w:tc>
      </w:tr>
      <w:tr w:rsidR="009006E8" w:rsidRPr="009006E8" w14:paraId="02551ADB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0C5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E28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6A7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9EF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0D6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-7,5%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C73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558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4E70CE4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F73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A5A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12B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2F7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4,5%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473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F86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63EB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3,5%</w:t>
            </w:r>
          </w:p>
        </w:tc>
      </w:tr>
      <w:tr w:rsidR="009006E8" w:rsidRPr="009006E8" w14:paraId="503C3D2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F42C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244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D85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4B8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4,6%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D7B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D89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1AA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</w:tbl>
    <w:p w14:paraId="1F93917A" w14:textId="4FE7D592" w:rsidR="001231C2" w:rsidRDefault="001231C2" w:rsidP="001231C2">
      <w:pPr>
        <w:pStyle w:val="Nadpis2"/>
        <w:numPr>
          <w:ilvl w:val="0"/>
          <w:numId w:val="0"/>
        </w:numPr>
      </w:pPr>
      <w:r>
        <w:br w:type="page"/>
      </w:r>
    </w:p>
    <w:p w14:paraId="102AC468" w14:textId="7E0DBFC0" w:rsidR="00C26A9F" w:rsidRDefault="001231C2" w:rsidP="00C26A9F">
      <w:pPr>
        <w:pStyle w:val="Nadpis2"/>
        <w:numPr>
          <w:ilvl w:val="0"/>
          <w:numId w:val="0"/>
        </w:numPr>
      </w:pPr>
      <w:r>
        <w:lastRenderedPageBreak/>
        <w:t xml:space="preserve">Príloha č. 6  </w:t>
      </w:r>
      <w:r w:rsidR="00A34273">
        <w:t xml:space="preserve">Klasifikácia okresov </w:t>
      </w:r>
      <w:r w:rsidR="00C26A9F">
        <w:t>siete VLD</w:t>
      </w:r>
    </w:p>
    <w:tbl>
      <w:tblPr>
        <w:tblW w:w="95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860"/>
        <w:gridCol w:w="723"/>
        <w:gridCol w:w="708"/>
        <w:gridCol w:w="709"/>
        <w:gridCol w:w="753"/>
        <w:gridCol w:w="806"/>
        <w:gridCol w:w="709"/>
        <w:gridCol w:w="1027"/>
        <w:gridCol w:w="992"/>
      </w:tblGrid>
      <w:tr w:rsidR="00F06D1B" w:rsidRPr="00F06D1B" w14:paraId="01FE5F67" w14:textId="77777777" w:rsidTr="00011855">
        <w:trPr>
          <w:trHeight w:val="552"/>
          <w:tblHeader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023E851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383A0C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obyv. GEO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BBB2C8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bod. GEO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6A8707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DEMO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6F05AC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bod. DEMO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DD674C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KPC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274BE2D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bod. </w:t>
            </w: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KPC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25495FF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∑  </w:t>
            </w: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bodov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AF4549D" w14:textId="120FEC90" w:rsidR="00F06D1B" w:rsidRPr="00F06D1B" w:rsidRDefault="00011855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Stupeň</w:t>
            </w: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ohrozenia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5A5ECD7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chýbaj. LM</w:t>
            </w:r>
          </w:p>
        </w:tc>
      </w:tr>
      <w:tr w:rsidR="00F06D1B" w:rsidRPr="00F06D1B" w14:paraId="409AF92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92DD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F4B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E57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45D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2E5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820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EAA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1E0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C03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3CC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6457F3E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83D1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A31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C19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350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A3A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4FB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86E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35F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393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C4B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1713B60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BBB8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358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FC1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31E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46D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5AD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328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879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321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05C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06D1B" w:rsidRPr="00F06D1B" w14:paraId="48EDF32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CAA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DF1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D28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DA0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5B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862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88,9%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2E8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19F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631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1A8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51F6AFFC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02E5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025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232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C33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27B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67DC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0CC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BF9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4F3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A36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7CD8D5C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434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770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DE3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386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794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FF17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85,5%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079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710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4FE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C88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0FA0ACE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E76EF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6C7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E40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D57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EAA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F4B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0D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F46C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DE4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A35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213EBB1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FC42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822A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4C3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A7A2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1AA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AB5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17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7CD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73C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9109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F06D1B" w:rsidRPr="00F06D1B" w14:paraId="088D752C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1E58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10A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B14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B56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455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2B8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4C2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69C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2AC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763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0061FEB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C90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627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2C8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009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020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E08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101,2%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58A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4AA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A0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3C2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0CE8AA31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6463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969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8C6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377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812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A6B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79,3%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224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0A8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21E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951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F06D1B" w:rsidRPr="00F06D1B" w14:paraId="3BDA0BCE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BF90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E62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72A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60E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822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5B5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A40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CE7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286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3B4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F06D1B" w:rsidRPr="00F06D1B" w14:paraId="3713C7F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9EB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049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BF1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A67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B80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1045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94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92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BF7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121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1703E380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0C81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714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78E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1F4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5C6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C58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F45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5F8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FD2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DBE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0D0B1FF4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5528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A7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E2B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4E4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60B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6C0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112,2%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312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DB9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67D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DAA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7E3FE3E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85E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5DA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2B5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0BA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40E1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85A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467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3BE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F31D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C79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5A128A3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34F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E72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15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2D1F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F7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8CE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13D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197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B58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114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60523D7E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589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69C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FDD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6300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C5C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1EF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85,4%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CD3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590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406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879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F06D1B" w:rsidRPr="00F06D1B" w14:paraId="55AFF28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FD9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D19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579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0B3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D78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7B5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109,5%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60B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46F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0B2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E0E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498F9F3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5712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3D8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5FA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84A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848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811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74,7%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021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DE7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489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149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670579D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3AA8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F68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6FE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450B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731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06C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0C4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DF4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A9F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512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42136BA1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FE6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B8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E7B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3C1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1C1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15B0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940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A14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B92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9B8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F06D1B" w:rsidRPr="00F06D1B" w14:paraId="4986C4E8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4DF8B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0D27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88D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FAF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6DCC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518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A2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6F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D9F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673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62BC2AE5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D1E5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215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42C8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9D9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E3E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EF4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72,2%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793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22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7A6C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2CB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F06D1B" w:rsidRPr="00F06D1B" w14:paraId="3DD85801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8408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15E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0C9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CB0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D08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01B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9D7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8F67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AA6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878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637D3FA6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F1E9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3F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12E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639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322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F90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785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D8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561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4E2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F06D1B" w:rsidRPr="00F06D1B" w14:paraId="34372F9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A03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40D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357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0DA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FB1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334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A1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7E9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55A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740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06D1B" w:rsidRPr="00F06D1B" w14:paraId="0DD87B8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C300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A17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AB44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551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6E3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B8A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DC1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879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9EC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0A3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6890C4B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10A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BC1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BC8D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39F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CD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1D1B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37B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A6C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C95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703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73031F18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BA4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853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5A6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710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736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252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819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724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656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244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11DC5C01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D15B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70C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E25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8E6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CFB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B36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095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C63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F8A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31B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4A438AF5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451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5C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FAC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6EC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6A8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E3F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08B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7FD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1EA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19E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15</w:t>
            </w:r>
          </w:p>
        </w:tc>
      </w:tr>
      <w:tr w:rsidR="00F06D1B" w:rsidRPr="00F06D1B" w14:paraId="1367F7F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C341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5DD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5068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163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76D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63A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20E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433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742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256C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7902F3E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B41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015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53C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C5B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52,2%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3082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622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86,2%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D6F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C46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9B3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EAF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F06D1B" w:rsidRPr="00F06D1B" w14:paraId="41007C4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D8C3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5D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D4F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1B0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E2B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540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86,7%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90A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E13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CBF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F7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7781C241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F6EC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9AB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512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0EB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9D7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9D2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6AA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DE4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6B2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CDE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F06D1B" w:rsidRPr="00F06D1B" w14:paraId="49F5A48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2A8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55A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361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FA9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AF7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69B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3FE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EB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D61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337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06D1B" w:rsidRPr="00F06D1B" w14:paraId="53543565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DD5C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035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F04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CAA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194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944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399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FD4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088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C8F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6DB175F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4E1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9F7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AE7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EC1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2F4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8E3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86,7%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6CA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79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984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A52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F06D1B" w:rsidRPr="00F06D1B" w14:paraId="2D3AE49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C31F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6B3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90A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FE7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935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2DDB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E09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8C8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973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40A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F06D1B" w:rsidRPr="00F06D1B" w14:paraId="72A9936E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7A7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688C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50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6CB7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7B8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292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B1D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0B1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AC4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E73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69078D08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CA5C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1EB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011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A82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9CB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E90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87,1%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BB9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734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92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E5A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F06D1B" w:rsidRPr="00F06D1B" w14:paraId="2E2622A4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5E8B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Púchov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F74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3CA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837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8FD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2CC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C4D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069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7A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96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2E948C8A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B8F6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Revúca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5E8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49F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418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CBD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B61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93E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300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37B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142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16ECCE0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5896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2CC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010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18A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3BE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A4B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04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8B8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4AC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950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3C9825B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E91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E0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C08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829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C80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5AE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2A0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228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D35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585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07F96A3E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B15ED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ED0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0DC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0B7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D5D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EF7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C28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388C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B67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0FA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6605E6B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92CF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5D13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DF6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5E7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CF85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0E8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EF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18F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FD9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A03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3AF15E2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10E5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E88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338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632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D00A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AC1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AD8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A5E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650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AC6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18</w:t>
            </w:r>
          </w:p>
        </w:tc>
      </w:tr>
      <w:tr w:rsidR="00F06D1B" w:rsidRPr="00F06D1B" w14:paraId="2946C43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0F9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767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8B5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7A1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B2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537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74,2%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B30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B88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5BA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A66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F06D1B" w:rsidRPr="00F06D1B" w14:paraId="7A71922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430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381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B98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1EF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44F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CA8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72,9%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FD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FF6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3D8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455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F06D1B" w:rsidRPr="00F06D1B" w14:paraId="382D101A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34C2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F3F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C79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AD4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1F9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BBA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8AD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BC9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8AC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D3C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06D1B" w:rsidRPr="00F06D1B" w14:paraId="0280104C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8AF1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FCB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F48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E44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DCE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0F0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CD6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47D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690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4FD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5E47F89A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E165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927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E27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3C0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BC9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3FC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9B5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67F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74C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AA85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046CD280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0962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BB7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577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6A5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286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E17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407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F19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590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96C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12B293F8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296D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62BE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95E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C09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314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60B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CE4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616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27C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CCD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3494CA5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5859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449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60A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857F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214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A77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834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2F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0ED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E5D7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4D2DAA50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4E36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48F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A29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4E8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4CF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8B9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427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15C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A77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60F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F06D1B" w:rsidRPr="00F06D1B" w14:paraId="71650CE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9CF2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E09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7B5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9B1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823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43C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2F2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7B3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4E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472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350959B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48DF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6C8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396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4E7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6B0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853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C73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C91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6D5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661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6B7CF5D4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08D6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C74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8620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D7C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644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05D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655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885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26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A67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F06D1B" w:rsidRPr="00F06D1B" w14:paraId="577F3266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BFD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CF2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1DE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0D3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C87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1A1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488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60F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43A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8E2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09C17E75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5C8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83D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70D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1E7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0CC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F07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7AE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544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3B3E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9BA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5BD287CA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F17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684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6A0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70F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B45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08D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57F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084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A9A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D41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06D1B" w:rsidRPr="00F06D1B" w14:paraId="188B3EA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3FF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38E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BCE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718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AF3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B2A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100,3%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249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1EC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BBC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2C3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504DDFD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F40E5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5BD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5DD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0865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F99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206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BD4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06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9DF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52B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5C41860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453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AC6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6ED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FBC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3BC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6C1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E7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B3F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799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E57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F06D1B" w:rsidRPr="00F06D1B" w14:paraId="5F7A73B6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FE5E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B8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70D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8E2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322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A5F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CDD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83C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6A1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FDC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47EF8190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604B3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435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FAE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66C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D71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C3E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7AD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27E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DA6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57F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3E98E0B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3B31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A46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3EC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702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28F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810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87,0%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2E2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7FF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BD0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18E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29D1FDBB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85B0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5EF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319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741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22D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854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AEF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2B5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D0B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D3D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</w:tbl>
    <w:p w14:paraId="1F958632" w14:textId="77777777" w:rsidR="001231C2" w:rsidRDefault="001231C2" w:rsidP="00244B80">
      <w:pPr>
        <w:pStyle w:val="Nadpis2"/>
        <w:numPr>
          <w:ilvl w:val="0"/>
          <w:numId w:val="0"/>
        </w:numPr>
      </w:pPr>
      <w:r>
        <w:br w:type="page"/>
      </w:r>
    </w:p>
    <w:p w14:paraId="13AD8FD1" w14:textId="583FCD0F" w:rsidR="00244B80" w:rsidRDefault="00244B80" w:rsidP="00244B80">
      <w:pPr>
        <w:pStyle w:val="Nadpis2"/>
        <w:numPr>
          <w:ilvl w:val="0"/>
          <w:numId w:val="0"/>
        </w:numPr>
      </w:pPr>
      <w:r>
        <w:lastRenderedPageBreak/>
        <w:t>P</w:t>
      </w:r>
      <w:r w:rsidR="001231C2">
        <w:t>ríloha č. 7</w:t>
      </w:r>
      <w:r w:rsidR="0042499E">
        <w:t xml:space="preserve">   </w:t>
      </w:r>
      <w:r w:rsidR="00A34273">
        <w:t>Klasifikácie okresov</w:t>
      </w:r>
      <w:r w:rsidR="0042499E">
        <w:t xml:space="preserve"> siete VLD</w:t>
      </w:r>
      <w:r w:rsidR="00C26A9F">
        <w:t>D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860"/>
        <w:gridCol w:w="723"/>
        <w:gridCol w:w="708"/>
        <w:gridCol w:w="709"/>
        <w:gridCol w:w="753"/>
        <w:gridCol w:w="806"/>
        <w:gridCol w:w="709"/>
        <w:gridCol w:w="1027"/>
        <w:gridCol w:w="992"/>
      </w:tblGrid>
      <w:tr w:rsidR="00FA137D" w:rsidRPr="00FA137D" w14:paraId="62BC423B" w14:textId="77777777" w:rsidTr="00FA137D">
        <w:trPr>
          <w:trHeight w:val="552"/>
          <w:tblHeader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4CC3D75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028BD1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obyv. GEO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05EB9DD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bod. GEO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B13CDB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DEMO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01C8130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bod. DEMO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38E4E0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KPC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553562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bod. </w:t>
            </w: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KPC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591C11C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∑  </w:t>
            </w: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bodov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4E28DFB" w14:textId="5F4C2625" w:rsidR="00FA137D" w:rsidRPr="00FA137D" w:rsidRDefault="00011855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Stupeň</w:t>
            </w: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ohrozenia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226DA0B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chýbaj. LM</w:t>
            </w:r>
          </w:p>
        </w:tc>
      </w:tr>
      <w:tr w:rsidR="00FA137D" w:rsidRPr="00FA137D" w14:paraId="431A0A20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CDE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725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7CE5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01B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D93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157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74,3%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B9A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BDF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84F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49C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4E9EBFE3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407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1DE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0C7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761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44A8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340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104,2%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A43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DC51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F437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484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3B351631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425A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5D3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339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D4F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C88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5AF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82AF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597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F1B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DDF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583656E0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2320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6DD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F4F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D7D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1AD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2AA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6CD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269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F27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414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1A22B598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A28C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A02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C33C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9FA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B5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BE4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70D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E9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B40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865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FA137D" w:rsidRPr="00FA137D" w14:paraId="5C1FB243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3BD8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AD1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5A96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169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37A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E07F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E642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AA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16A2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1BD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04CB678B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A628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22F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820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336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1A5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FFA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87,0%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7C2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309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3EA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A95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692B145D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F96B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410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B9F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73E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34B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3B7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9FD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0A3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DDA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813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1710A2F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1784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F3B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DF91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DA7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DB0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9D3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3D7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1EA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C26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220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692154BB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70FC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678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D38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C27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6D4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ED6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63E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66B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21F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F65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4304267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68F1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CBA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9BC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7C7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79C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C3D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87,8%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713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125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840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B92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6738085D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BBD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C0D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AA6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46D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A79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FA4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E07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0B7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D75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6CD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18C6636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CCD2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89D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49E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4D3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7F2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157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3902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FF6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630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84A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A137D" w:rsidRPr="00FA137D" w14:paraId="3A75902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FA47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2E7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64D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6F8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72,3%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8FF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CF7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DE6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EAA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76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E0D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2608F3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B4A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A41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B5C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B91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3FE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C3B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138,9%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9AD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259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F89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6D3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D88E47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34DCE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B85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E00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96F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BE0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D7C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C0D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BF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41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5E3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71B7AEC7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5369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ED7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ADB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59B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537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EC9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C18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66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FBA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600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FA137D" w:rsidRPr="00FA137D" w14:paraId="71BBA30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8F80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5E5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DB8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1B5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926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6E8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2D9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35E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75B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0FE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5DB973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01EA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3FE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6F3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52D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F55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18B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97,9%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20D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CC1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6F5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E55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555172BF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E330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A09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6B3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025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2DF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B08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D81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312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C19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F4A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54E1ECDD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FFB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48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F5D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08C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D74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3A3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88,2%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737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CFD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074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9140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1C3B100A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CD72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959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690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A4C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978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8D0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539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240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743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40F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0F66B8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31937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14B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AF9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96F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4A6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7F5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88,5%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9A8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735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B29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8B0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18F9E1A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0DC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1D04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FBF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29D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425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EB4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111,6%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3E6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515B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A8D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D88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CAA136F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BF99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3B0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663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6B6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FCB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28C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A73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077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CD8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719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607E2EC8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7825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EFB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3C3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B43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B94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C8B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02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685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E93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554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FA137D" w:rsidRPr="00FA137D" w14:paraId="7EB45235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9741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885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F80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D60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931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C132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85,1%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6B1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A2A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9A7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BC5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2B17BFF0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BE14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E4C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56A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17C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7E8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57C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AA5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89C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27F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BB7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3E7B26A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2FC1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E99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FD9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DC2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A56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5DF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C3F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CE0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44A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5C0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4152F52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3F6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794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8869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D9E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347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2A0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069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C9B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738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CEE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78654F97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7C3C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1E3F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355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466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5D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918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6EF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E20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2F2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309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A137D" w:rsidRPr="00FA137D" w14:paraId="47398E7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4C0A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02F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5D5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9123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F38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B3C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871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BD1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14D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C140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0CF5E36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167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CBB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2E6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4BB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54B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9A2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56B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5DF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51B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131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3A6AECDB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A6A9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87F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287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EC6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C65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F35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D36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257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C9D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991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315DDF7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5292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69A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0C5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D83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E26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EE7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564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5A2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4FC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555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1156E3C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28E5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9CB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721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C2B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9E5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FC4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B14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560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0A0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7C9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A137D" w:rsidRPr="00FA137D" w14:paraId="79E15155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057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7A5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D44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EFD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313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FFD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127,8%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A92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2D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580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A47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5E806D1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28BB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7BB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863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3C4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486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798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F46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B3A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783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0DE2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84AB6E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48AE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235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6CB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AE3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A39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744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B57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2D2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47B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74A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A137D" w:rsidRPr="00FA137D" w14:paraId="7C5B1787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C6E1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8A3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502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986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402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C92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CCC1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0ED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F83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32F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7792B05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822A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634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0C8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D68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EA2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F18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9E5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591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0AF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702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FA137D" w:rsidRPr="00FA137D" w14:paraId="7F14ECF1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4B07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3FC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C4C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DA5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CDE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639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126,7%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87C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853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416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9EF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7EDEFBA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E82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Púchov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7A0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4D4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D53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936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D2DF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85,9%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E68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5AD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6C4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C3F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171CC16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FBFB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Revúca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A7D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02C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42F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AE9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747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0565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22B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9BC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9D2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2C620CD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1C2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09A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DF3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773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FC8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A8F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1BB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001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410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C53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A137D" w:rsidRPr="00FA137D" w14:paraId="20BEA803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9F4B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D34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BB6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621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2B9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A61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3A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E65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6EB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F1D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4BE5319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4BF0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0FA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4ED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3BE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72B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009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A0F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882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465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43E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2E74B4D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2F92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B2F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10D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6D0C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903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E4E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F6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7BC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007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D58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A137D" w:rsidRPr="00FA137D" w14:paraId="3BD967F3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7DEB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6EF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0EB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053A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D03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9D9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4CC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144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EB8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0D3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FA137D" w:rsidRPr="00FA137D" w14:paraId="3C00488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B51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D93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48A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276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A5B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044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8E8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D6B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061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8C6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7946DF61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66F6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CD0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468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68F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7CC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304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74,9%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4C7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4DE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448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7A5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114A84F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82DA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AD5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2C7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91E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CEA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2CB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119,8%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5EE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6A4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25F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796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8C8F9D1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9B9E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FCD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116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914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1ED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0ED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101,1%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AF3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70E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360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D5CA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99D5EFB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9DC5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560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EF2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F75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C3F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463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79,7%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BF53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D49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57C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415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A137D" w:rsidRPr="00FA137D" w14:paraId="04AD0C0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A6F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0FA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480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A7B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CEA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7E1F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125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BFA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F86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ABB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046EB1D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669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969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D49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14A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DB5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255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109,8%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762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F0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272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ED1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A87180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7672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ACE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402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012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AE4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985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136,1%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CE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A0D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43F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E9A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02F27FA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FAD8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07B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AEE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7DB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303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D00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119,0%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325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54B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451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A36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0E672C4A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36A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AB9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E24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4FE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0F4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5BB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EFB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2BD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308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234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2451AD7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C4C9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2BC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876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672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990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AB2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63F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A79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4A8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099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0659BD78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A6FC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07B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95D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AF2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031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A13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100,8%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35A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723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1E9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524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680756CB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5200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A6B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7BD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A38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4E8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8A3F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86,8%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757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3E1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A21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52F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A137D" w:rsidRPr="00FA137D" w14:paraId="50981B7D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9A91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026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D6F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D2F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FC1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EEF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7A6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907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3D5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01E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70C3D97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6E2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2BD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1CD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4B5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C77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E45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132,9%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95A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D65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CE4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108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6CC6DEBD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976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3D1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64E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0CE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B8D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999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8B7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75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389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A43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6FADD77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EB14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1FD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DF6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84A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AA2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3A1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6C7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C35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67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2DF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A137D" w:rsidRPr="00FA137D" w14:paraId="60195BD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94F9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081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7ED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ECC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72E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E59F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F47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1E5D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CE0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1FA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3E89CEE5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7C8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115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90C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937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CAB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C46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ECF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D7B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BF64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D75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266CE0A0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054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3A3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D7E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5C5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525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8EF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D4B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8BE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2C4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5F9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662854FA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21984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AA0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B16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9FD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231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32B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D4D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37C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FC2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687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35FDF68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DA0E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1F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112B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6F98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7E3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DC2B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280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288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6FC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0FB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</w:tbl>
    <w:p w14:paraId="281BD206" w14:textId="66C304B2" w:rsidR="0042499E" w:rsidRDefault="0042499E" w:rsidP="00244B80"/>
    <w:sectPr w:rsidR="0042499E" w:rsidSect="00451B4B">
      <w:pgSz w:w="11906" w:h="16838"/>
      <w:pgMar w:top="1933" w:right="1418" w:bottom="1418" w:left="1418" w:header="709" w:footer="709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B53F68" w16cex:dateUtc="2021-01-22T11:11:00Z"/>
  <w16cex:commentExtensible w16cex:durableId="3CD1130C" w16cex:dateUtc="2021-03-19T07:08:18.833Z"/>
  <w16cex:commentExtensible w16cex:durableId="7BBE6BB8" w16cex:dateUtc="2021-03-19T07:09:51.478Z"/>
  <w16cex:commentExtensible w16cex:durableId="48001C37" w16cex:dateUtc="2021-03-19T07:17:14.588Z"/>
  <w16cex:commentExtensible w16cex:durableId="2F0A4FB3" w16cex:dateUtc="2021-03-19T07:18:19.658Z"/>
  <w16cex:commentExtensible w16cex:durableId="788AED39" w16cex:dateUtc="2021-03-19T07:21:08.497Z"/>
  <w16cex:commentExtensible w16cex:durableId="567E8A82" w16cex:dateUtc="2021-03-19T07:23:15.064Z"/>
  <w16cex:commentExtensible w16cex:durableId="6A6605FB" w16cex:dateUtc="2021-03-23T17:04:15.675Z"/>
  <w16cex:commentExtensible w16cex:durableId="29E3013C" w16cex:dateUtc="2021-03-23T16:56:01.25Z"/>
  <w16cex:commentExtensible w16cex:durableId="6F7E8C89" w16cex:dateUtc="2021-03-19T07:29:47.292Z"/>
  <w16cex:commentExtensible w16cex:durableId="3CDC04F1" w16cex:dateUtc="2021-03-19T07:51:01.99Z"/>
  <w16cex:commentExtensible w16cex:durableId="19C8CA93" w16cex:dateUtc="2021-03-23T16:51:05.257Z"/>
  <w16cex:commentExtensible w16cex:durableId="21296FFC" w16cex:dateUtc="2021-03-23T17:06:17.114Z"/>
  <w16cex:commentExtensible w16cex:durableId="211B12FE" w16cex:dateUtc="2021-03-23T17:07:16.183Z"/>
  <w16cex:commentExtensible w16cex:durableId="56AF02E0" w16cex:dateUtc="2021-03-23T17:18:40.116Z"/>
  <w16cex:commentExtensible w16cex:durableId="10021491" w16cex:dateUtc="2021-03-23T18:53:53.801Z"/>
  <w16cex:commentExtensible w16cex:durableId="3A6B0254" w16cex:dateUtc="2021-03-23T18:55:03.194Z"/>
  <w16cex:commentExtensible w16cex:durableId="7FF1DC5A" w16cex:dateUtc="2021-03-23T18:59:24.68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B072F3A" w16cid:durableId="23B53F68"/>
  <w16cid:commentId w16cid:paraId="6CBF6385" w16cid:durableId="75016874"/>
  <w16cid:commentId w16cid:paraId="44B0A9E4" w16cid:durableId="7F16C2EE"/>
  <w16cid:commentId w16cid:paraId="04BAA3B0" w16cid:durableId="4CEC4976"/>
  <w16cid:commentId w16cid:paraId="7820002E" w16cid:durableId="5D4B0DD8"/>
  <w16cid:commentId w16cid:paraId="67B5BF23" w16cid:durableId="2571D2D3"/>
  <w16cid:commentId w16cid:paraId="19C85B83" w16cid:durableId="33F60236"/>
  <w16cid:commentId w16cid:paraId="0B65BC97" w16cid:durableId="1AA0CA3D"/>
  <w16cid:commentId w16cid:paraId="05627267" w16cid:durableId="63FF159A"/>
  <w16cid:commentId w16cid:paraId="0545EF11" w16cid:durableId="3CD1130C"/>
  <w16cid:commentId w16cid:paraId="42BB77DF" w16cid:durableId="7BBE6BB8"/>
  <w16cid:commentId w16cid:paraId="6348EBAC" w16cid:durableId="48001C37"/>
  <w16cid:commentId w16cid:paraId="2C29372D" w16cid:durableId="2F0A4FB3"/>
  <w16cid:commentId w16cid:paraId="3937085E" w16cid:durableId="788AED39"/>
  <w16cid:commentId w16cid:paraId="164E49A6" w16cid:durableId="567E8A82"/>
  <w16cid:commentId w16cid:paraId="48D75ADC" w16cid:durableId="6F7E8C89"/>
  <w16cid:commentId w16cid:paraId="7A8939E2" w16cid:durableId="3CDC04F1"/>
  <w16cid:commentId w16cid:paraId="4772C2AE" w16cid:durableId="1B1BE9A4"/>
  <w16cid:commentId w16cid:paraId="18A35DD6" w16cid:durableId="60813218"/>
  <w16cid:commentId w16cid:paraId="4E539F4D" w16cid:durableId="421DE98E"/>
  <w16cid:commentId w16cid:paraId="79132E87" w16cid:durableId="435BE78A"/>
  <w16cid:commentId w16cid:paraId="6FECDDE9" w16cid:durableId="3B0616B9"/>
  <w16cid:commentId w16cid:paraId="0F0C9CB3" w16cid:durableId="53B6D9A9"/>
  <w16cid:commentId w16cid:paraId="4FE7C30D" w16cid:durableId="66E15A36"/>
  <w16cid:commentId w16cid:paraId="5834D974" w16cid:durableId="0895C190"/>
  <w16cid:commentId w16cid:paraId="7E872A27" w16cid:durableId="4B096B1D"/>
  <w16cid:commentId w16cid:paraId="22691367" w16cid:durableId="2C9BE7AB"/>
  <w16cid:commentId w16cid:paraId="341A2C5D" w16cid:durableId="6F5E393C"/>
  <w16cid:commentId w16cid:paraId="6B24AC5F" w16cid:durableId="565FC7E7"/>
  <w16cid:commentId w16cid:paraId="30DA9B65" w16cid:durableId="19C8CA93"/>
  <w16cid:commentId w16cid:paraId="2C3729EE" w16cid:durableId="29E3013C"/>
  <w16cid:commentId w16cid:paraId="184FF003" w16cid:durableId="6A6605FB"/>
  <w16cid:commentId w16cid:paraId="6E8B1BCC" w16cid:durableId="21296FFC"/>
  <w16cid:commentId w16cid:paraId="792A33A8" w16cid:durableId="211B12FE"/>
  <w16cid:commentId w16cid:paraId="3FD4752E" w16cid:durableId="56AF02E0"/>
  <w16cid:commentId w16cid:paraId="58A646E9" w16cid:durableId="10021491"/>
  <w16cid:commentId w16cid:paraId="2179FAF8" w16cid:durableId="3A6B0254"/>
  <w16cid:commentId w16cid:paraId="542E9CB8" w16cid:durableId="7FF1DC5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A06C2A" w14:textId="77777777" w:rsidR="00BA7942" w:rsidRDefault="00BA7942" w:rsidP="008911C3">
      <w:pPr>
        <w:spacing w:after="0" w:line="240" w:lineRule="auto"/>
      </w:pPr>
      <w:r>
        <w:separator/>
      </w:r>
    </w:p>
  </w:endnote>
  <w:endnote w:type="continuationSeparator" w:id="0">
    <w:p w14:paraId="75E045FE" w14:textId="77777777" w:rsidR="00BA7942" w:rsidRDefault="00BA7942" w:rsidP="00891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217160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A7C3C46" w14:textId="645B0626" w:rsidR="00363898" w:rsidRPr="00FD71E4" w:rsidRDefault="00363898">
        <w:pPr>
          <w:pStyle w:val="Pta"/>
          <w:jc w:val="right"/>
          <w:rPr>
            <w:sz w:val="20"/>
            <w:szCs w:val="20"/>
          </w:rPr>
        </w:pPr>
        <w:r w:rsidRPr="00FD71E4">
          <w:rPr>
            <w:sz w:val="20"/>
            <w:szCs w:val="20"/>
          </w:rPr>
          <w:fldChar w:fldCharType="begin"/>
        </w:r>
        <w:r w:rsidRPr="00FD71E4">
          <w:rPr>
            <w:sz w:val="20"/>
            <w:szCs w:val="20"/>
          </w:rPr>
          <w:instrText>PAGE   \* MERGEFORMAT</w:instrText>
        </w:r>
        <w:r w:rsidRPr="00FD71E4">
          <w:rPr>
            <w:sz w:val="20"/>
            <w:szCs w:val="20"/>
          </w:rPr>
          <w:fldChar w:fldCharType="separate"/>
        </w:r>
        <w:r w:rsidR="001C275D">
          <w:rPr>
            <w:noProof/>
            <w:sz w:val="20"/>
            <w:szCs w:val="20"/>
          </w:rPr>
          <w:t>10</w:t>
        </w:r>
        <w:r w:rsidRPr="00FD71E4">
          <w:rPr>
            <w:sz w:val="20"/>
            <w:szCs w:val="20"/>
          </w:rPr>
          <w:fldChar w:fldCharType="end"/>
        </w:r>
      </w:p>
    </w:sdtContent>
  </w:sdt>
  <w:p w14:paraId="06BBA33E" w14:textId="77777777" w:rsidR="00363898" w:rsidRDefault="0036389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45DD0" w14:textId="77777777" w:rsidR="00BA7942" w:rsidRDefault="00BA7942" w:rsidP="008911C3">
      <w:pPr>
        <w:spacing w:after="0" w:line="240" w:lineRule="auto"/>
      </w:pPr>
      <w:r>
        <w:separator/>
      </w:r>
    </w:p>
  </w:footnote>
  <w:footnote w:type="continuationSeparator" w:id="0">
    <w:p w14:paraId="658D755A" w14:textId="77777777" w:rsidR="00BA7942" w:rsidRDefault="00BA7942" w:rsidP="00891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B5498" w14:textId="77777777" w:rsidR="00363898" w:rsidRDefault="00363898" w:rsidP="00FD71E4">
    <w:pPr>
      <w:pStyle w:val="Hlavika"/>
      <w:ind w:left="-709"/>
    </w:pPr>
    <w:r>
      <w:rPr>
        <w:noProof/>
        <w:lang w:eastAsia="sk-SK"/>
      </w:rPr>
      <w:drawing>
        <wp:inline distT="0" distB="0" distL="0" distR="0" wp14:anchorId="65C8DAD1" wp14:editId="4DA1715D">
          <wp:extent cx="2088000" cy="547549"/>
          <wp:effectExtent l="0" t="0" r="7620" b="5080"/>
          <wp:docPr id="24" name="Obrázo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000" cy="547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BBD8F" w14:textId="77777777" w:rsidR="00363898" w:rsidRDefault="00363898" w:rsidP="00974501">
    <w:pPr>
      <w:pStyle w:val="Hlavika"/>
      <w:ind w:left="-709"/>
    </w:pPr>
    <w:r>
      <w:rPr>
        <w:noProof/>
        <w:lang w:eastAsia="sk-SK"/>
      </w:rPr>
      <w:drawing>
        <wp:inline distT="0" distB="0" distL="0" distR="0" wp14:anchorId="3D908F05" wp14:editId="7BCAE21B">
          <wp:extent cx="2088000" cy="547549"/>
          <wp:effectExtent l="0" t="0" r="7620" b="5080"/>
          <wp:docPr id="25" name="Obrázo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000" cy="547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7B43"/>
    <w:multiLevelType w:val="hybridMultilevel"/>
    <w:tmpl w:val="35BE0C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2274"/>
    <w:multiLevelType w:val="multilevel"/>
    <w:tmpl w:val="360E1C66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color w:val="003078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7B84CBB"/>
    <w:multiLevelType w:val="hybridMultilevel"/>
    <w:tmpl w:val="80D27E16"/>
    <w:lvl w:ilvl="0" w:tplc="041B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 w15:restartNumberingAfterBreak="0">
    <w:nsid w:val="10A71972"/>
    <w:multiLevelType w:val="hybridMultilevel"/>
    <w:tmpl w:val="A31041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684D"/>
    <w:multiLevelType w:val="hybridMultilevel"/>
    <w:tmpl w:val="D18804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965D4"/>
    <w:multiLevelType w:val="multilevel"/>
    <w:tmpl w:val="A4887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287E9D"/>
    <w:multiLevelType w:val="hybridMultilevel"/>
    <w:tmpl w:val="96D04614"/>
    <w:lvl w:ilvl="0" w:tplc="335013BC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B0684"/>
    <w:multiLevelType w:val="hybridMultilevel"/>
    <w:tmpl w:val="4BC8B30A"/>
    <w:lvl w:ilvl="0" w:tplc="324A9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D24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46B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8B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B80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6C8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741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E2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548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B549B4"/>
    <w:multiLevelType w:val="hybridMultilevel"/>
    <w:tmpl w:val="80D27E16"/>
    <w:lvl w:ilvl="0" w:tplc="041B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310124F4"/>
    <w:multiLevelType w:val="hybridMultilevel"/>
    <w:tmpl w:val="D68A2B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F50C5"/>
    <w:multiLevelType w:val="hybridMultilevel"/>
    <w:tmpl w:val="98A0E1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346174"/>
    <w:multiLevelType w:val="hybridMultilevel"/>
    <w:tmpl w:val="E74024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F11AA"/>
    <w:multiLevelType w:val="hybridMultilevel"/>
    <w:tmpl w:val="80D27E16"/>
    <w:lvl w:ilvl="0" w:tplc="041B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3" w15:restartNumberingAfterBreak="0">
    <w:nsid w:val="49464109"/>
    <w:multiLevelType w:val="hybridMultilevel"/>
    <w:tmpl w:val="3970F7F4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4CA3427A"/>
    <w:multiLevelType w:val="hybridMultilevel"/>
    <w:tmpl w:val="812847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74242E">
      <w:start w:val="1"/>
      <w:numFmt w:val="bullet"/>
      <w:lvlText w:val="✓"/>
      <w:lvlJc w:val="left"/>
      <w:pPr>
        <w:ind w:left="1440" w:hanging="360"/>
      </w:pPr>
      <w:rPr>
        <w:rFonts w:ascii="Segoe UI Symbol" w:hAnsi="Segoe UI Symbol" w:hint="default"/>
      </w:rPr>
    </w:lvl>
    <w:lvl w:ilvl="2" w:tplc="B61AAA18">
      <w:start w:val="6"/>
      <w:numFmt w:val="bullet"/>
      <w:lvlText w:val=""/>
      <w:lvlJc w:val="left"/>
      <w:pPr>
        <w:ind w:left="2160" w:hanging="360"/>
      </w:pPr>
      <w:rPr>
        <w:rFonts w:ascii="Wingdings" w:eastAsia="Times New Roman" w:hAnsi="Wingdings" w:cs="Calibri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327F0"/>
    <w:multiLevelType w:val="hybridMultilevel"/>
    <w:tmpl w:val="C608D722"/>
    <w:lvl w:ilvl="0" w:tplc="B68A53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B07D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F61C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B0F2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789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C89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EC93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4226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4070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730CE0"/>
    <w:multiLevelType w:val="hybridMultilevel"/>
    <w:tmpl w:val="205A6C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6B1F21"/>
    <w:multiLevelType w:val="hybridMultilevel"/>
    <w:tmpl w:val="B6B6F9B4"/>
    <w:lvl w:ilvl="0" w:tplc="164A69FC">
      <w:numFmt w:val="bullet"/>
      <w:lvlText w:val="-"/>
      <w:lvlJc w:val="left"/>
      <w:pPr>
        <w:ind w:left="408" w:hanging="360"/>
      </w:pPr>
      <w:rPr>
        <w:rFonts w:ascii="Source Sans Pro" w:eastAsiaTheme="minorHAnsi" w:hAnsi="Source Sans Pro" w:cstheme="minorBidi"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0082F"/>
    <w:multiLevelType w:val="hybridMultilevel"/>
    <w:tmpl w:val="28B0405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F86FA3"/>
    <w:multiLevelType w:val="multilevel"/>
    <w:tmpl w:val="3878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32B11FE"/>
    <w:multiLevelType w:val="hybridMultilevel"/>
    <w:tmpl w:val="BC3279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F1579A"/>
    <w:multiLevelType w:val="hybridMultilevel"/>
    <w:tmpl w:val="D18804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FA21CF"/>
    <w:multiLevelType w:val="hybridMultilevel"/>
    <w:tmpl w:val="5E7AF7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17"/>
  </w:num>
  <w:num w:numId="5">
    <w:abstractNumId w:val="0"/>
  </w:num>
  <w:num w:numId="6">
    <w:abstractNumId w:val="11"/>
  </w:num>
  <w:num w:numId="7">
    <w:abstractNumId w:val="2"/>
  </w:num>
  <w:num w:numId="8">
    <w:abstractNumId w:val="13"/>
  </w:num>
  <w:num w:numId="9">
    <w:abstractNumId w:val="15"/>
  </w:num>
  <w:num w:numId="10">
    <w:abstractNumId w:val="7"/>
  </w:num>
  <w:num w:numId="11">
    <w:abstractNumId w:val="12"/>
  </w:num>
  <w:num w:numId="12">
    <w:abstractNumId w:val="1"/>
  </w:num>
  <w:num w:numId="13">
    <w:abstractNumId w:val="5"/>
  </w:num>
  <w:num w:numId="14">
    <w:abstractNumId w:val="16"/>
  </w:num>
  <w:num w:numId="15">
    <w:abstractNumId w:val="19"/>
  </w:num>
  <w:num w:numId="16">
    <w:abstractNumId w:val="3"/>
  </w:num>
  <w:num w:numId="17">
    <w:abstractNumId w:val="1"/>
  </w:num>
  <w:num w:numId="18">
    <w:abstractNumId w:val="9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8"/>
  </w:num>
  <w:num w:numId="25">
    <w:abstractNumId w:val="1"/>
  </w:num>
  <w:num w:numId="26">
    <w:abstractNumId w:val="20"/>
  </w:num>
  <w:num w:numId="27">
    <w:abstractNumId w:val="10"/>
  </w:num>
  <w:num w:numId="28">
    <w:abstractNumId w:val="21"/>
  </w:num>
  <w:num w:numId="29">
    <w:abstractNumId w:val="4"/>
  </w:num>
  <w:num w:numId="30">
    <w:abstractNumId w:val="1"/>
  </w:num>
  <w:num w:numId="31">
    <w:abstractNumId w:val="6"/>
  </w:num>
  <w:num w:numId="32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GrammaticalError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40B"/>
    <w:rsid w:val="000003C5"/>
    <w:rsid w:val="00002D42"/>
    <w:rsid w:val="00003383"/>
    <w:rsid w:val="00003FB4"/>
    <w:rsid w:val="00004984"/>
    <w:rsid w:val="0000537A"/>
    <w:rsid w:val="00011265"/>
    <w:rsid w:val="00011855"/>
    <w:rsid w:val="00011E17"/>
    <w:rsid w:val="000128AA"/>
    <w:rsid w:val="000136FB"/>
    <w:rsid w:val="00013795"/>
    <w:rsid w:val="00014AFB"/>
    <w:rsid w:val="00015ACA"/>
    <w:rsid w:val="00024C51"/>
    <w:rsid w:val="00025277"/>
    <w:rsid w:val="00026282"/>
    <w:rsid w:val="0002669D"/>
    <w:rsid w:val="00030234"/>
    <w:rsid w:val="000313EF"/>
    <w:rsid w:val="00036319"/>
    <w:rsid w:val="0004247E"/>
    <w:rsid w:val="00046764"/>
    <w:rsid w:val="00051879"/>
    <w:rsid w:val="00053C28"/>
    <w:rsid w:val="00061A4B"/>
    <w:rsid w:val="00073D72"/>
    <w:rsid w:val="0007467B"/>
    <w:rsid w:val="0008611F"/>
    <w:rsid w:val="00090B9F"/>
    <w:rsid w:val="00093094"/>
    <w:rsid w:val="000952A7"/>
    <w:rsid w:val="00096544"/>
    <w:rsid w:val="000965DD"/>
    <w:rsid w:val="000A0C7B"/>
    <w:rsid w:val="000A0D20"/>
    <w:rsid w:val="000A0FB7"/>
    <w:rsid w:val="000A45E9"/>
    <w:rsid w:val="000A54BA"/>
    <w:rsid w:val="000A5892"/>
    <w:rsid w:val="000B3811"/>
    <w:rsid w:val="000B786D"/>
    <w:rsid w:val="000C0305"/>
    <w:rsid w:val="000C0D0A"/>
    <w:rsid w:val="000C143C"/>
    <w:rsid w:val="000C2430"/>
    <w:rsid w:val="000C2861"/>
    <w:rsid w:val="000C428C"/>
    <w:rsid w:val="000C6D7D"/>
    <w:rsid w:val="000D1639"/>
    <w:rsid w:val="000D258D"/>
    <w:rsid w:val="000D3257"/>
    <w:rsid w:val="000D382C"/>
    <w:rsid w:val="000D486A"/>
    <w:rsid w:val="000E218E"/>
    <w:rsid w:val="000E21EF"/>
    <w:rsid w:val="000E246D"/>
    <w:rsid w:val="000E67AC"/>
    <w:rsid w:val="000E6AD0"/>
    <w:rsid w:val="000E7DF2"/>
    <w:rsid w:val="000F10E7"/>
    <w:rsid w:val="000F1E1C"/>
    <w:rsid w:val="000F3915"/>
    <w:rsid w:val="000F4178"/>
    <w:rsid w:val="000F7D9E"/>
    <w:rsid w:val="001002EF"/>
    <w:rsid w:val="00100D94"/>
    <w:rsid w:val="0010287D"/>
    <w:rsid w:val="00102C34"/>
    <w:rsid w:val="001031D5"/>
    <w:rsid w:val="001042A8"/>
    <w:rsid w:val="00104556"/>
    <w:rsid w:val="00107C9C"/>
    <w:rsid w:val="00110C40"/>
    <w:rsid w:val="0011705E"/>
    <w:rsid w:val="00117D68"/>
    <w:rsid w:val="001206A8"/>
    <w:rsid w:val="001231C2"/>
    <w:rsid w:val="00124F09"/>
    <w:rsid w:val="0012656E"/>
    <w:rsid w:val="0013659F"/>
    <w:rsid w:val="0014347F"/>
    <w:rsid w:val="00145F72"/>
    <w:rsid w:val="00150EE1"/>
    <w:rsid w:val="00156596"/>
    <w:rsid w:val="00160563"/>
    <w:rsid w:val="00164856"/>
    <w:rsid w:val="00165034"/>
    <w:rsid w:val="00165CB0"/>
    <w:rsid w:val="0016743F"/>
    <w:rsid w:val="00170415"/>
    <w:rsid w:val="00170A1E"/>
    <w:rsid w:val="0017119B"/>
    <w:rsid w:val="00174D17"/>
    <w:rsid w:val="00176D3C"/>
    <w:rsid w:val="00177681"/>
    <w:rsid w:val="00177781"/>
    <w:rsid w:val="00180321"/>
    <w:rsid w:val="00180809"/>
    <w:rsid w:val="00180ADD"/>
    <w:rsid w:val="00181D5A"/>
    <w:rsid w:val="00182022"/>
    <w:rsid w:val="00185CAB"/>
    <w:rsid w:val="0018613A"/>
    <w:rsid w:val="00187188"/>
    <w:rsid w:val="00187BA3"/>
    <w:rsid w:val="00190369"/>
    <w:rsid w:val="00191BF4"/>
    <w:rsid w:val="001943A8"/>
    <w:rsid w:val="001943E5"/>
    <w:rsid w:val="001A0811"/>
    <w:rsid w:val="001A0F2F"/>
    <w:rsid w:val="001A1C99"/>
    <w:rsid w:val="001A21D2"/>
    <w:rsid w:val="001A2957"/>
    <w:rsid w:val="001A5F36"/>
    <w:rsid w:val="001A650B"/>
    <w:rsid w:val="001A6519"/>
    <w:rsid w:val="001A7E23"/>
    <w:rsid w:val="001B1567"/>
    <w:rsid w:val="001B1EB9"/>
    <w:rsid w:val="001B4BCC"/>
    <w:rsid w:val="001C186C"/>
    <w:rsid w:val="001C275D"/>
    <w:rsid w:val="001C3034"/>
    <w:rsid w:val="001C3DB7"/>
    <w:rsid w:val="001C4C1C"/>
    <w:rsid w:val="001C5A45"/>
    <w:rsid w:val="001C65A1"/>
    <w:rsid w:val="001C6CA5"/>
    <w:rsid w:val="001C7163"/>
    <w:rsid w:val="001C76E5"/>
    <w:rsid w:val="001D1993"/>
    <w:rsid w:val="001D2EAB"/>
    <w:rsid w:val="001D418F"/>
    <w:rsid w:val="001D6516"/>
    <w:rsid w:val="001D717B"/>
    <w:rsid w:val="001E064E"/>
    <w:rsid w:val="001E12E6"/>
    <w:rsid w:val="001E28E1"/>
    <w:rsid w:val="001E2DD3"/>
    <w:rsid w:val="001E371D"/>
    <w:rsid w:val="001E3EF8"/>
    <w:rsid w:val="001F1488"/>
    <w:rsid w:val="001F2E84"/>
    <w:rsid w:val="001F313B"/>
    <w:rsid w:val="001F6A42"/>
    <w:rsid w:val="001F6A8C"/>
    <w:rsid w:val="001F74F4"/>
    <w:rsid w:val="00200906"/>
    <w:rsid w:val="00202797"/>
    <w:rsid w:val="00202898"/>
    <w:rsid w:val="00202CB7"/>
    <w:rsid w:val="0020531A"/>
    <w:rsid w:val="002065F4"/>
    <w:rsid w:val="00206638"/>
    <w:rsid w:val="002067B8"/>
    <w:rsid w:val="00207914"/>
    <w:rsid w:val="002106A6"/>
    <w:rsid w:val="002114F4"/>
    <w:rsid w:val="00213F41"/>
    <w:rsid w:val="002147CE"/>
    <w:rsid w:val="00222977"/>
    <w:rsid w:val="0022381F"/>
    <w:rsid w:val="0022573E"/>
    <w:rsid w:val="00226B64"/>
    <w:rsid w:val="002330B1"/>
    <w:rsid w:val="00234E4F"/>
    <w:rsid w:val="002358A0"/>
    <w:rsid w:val="00235C50"/>
    <w:rsid w:val="00237078"/>
    <w:rsid w:val="00240E2F"/>
    <w:rsid w:val="00241316"/>
    <w:rsid w:val="0024293A"/>
    <w:rsid w:val="00244B80"/>
    <w:rsid w:val="002461A0"/>
    <w:rsid w:val="0024680F"/>
    <w:rsid w:val="0024768C"/>
    <w:rsid w:val="00250E25"/>
    <w:rsid w:val="00254CE5"/>
    <w:rsid w:val="0025658B"/>
    <w:rsid w:val="002565FF"/>
    <w:rsid w:val="00257AFF"/>
    <w:rsid w:val="00260C2C"/>
    <w:rsid w:val="002642F9"/>
    <w:rsid w:val="00266EBA"/>
    <w:rsid w:val="0027153D"/>
    <w:rsid w:val="00272DFF"/>
    <w:rsid w:val="002740BD"/>
    <w:rsid w:val="00277011"/>
    <w:rsid w:val="00283420"/>
    <w:rsid w:val="00286CB0"/>
    <w:rsid w:val="00287779"/>
    <w:rsid w:val="00290054"/>
    <w:rsid w:val="00291835"/>
    <w:rsid w:val="00291930"/>
    <w:rsid w:val="0029216E"/>
    <w:rsid w:val="00294614"/>
    <w:rsid w:val="002947F2"/>
    <w:rsid w:val="0029531B"/>
    <w:rsid w:val="00295387"/>
    <w:rsid w:val="00295FF3"/>
    <w:rsid w:val="00296790"/>
    <w:rsid w:val="002A0218"/>
    <w:rsid w:val="002A1B6C"/>
    <w:rsid w:val="002A4C81"/>
    <w:rsid w:val="002A4D78"/>
    <w:rsid w:val="002A5CEE"/>
    <w:rsid w:val="002B29CE"/>
    <w:rsid w:val="002B3266"/>
    <w:rsid w:val="002B5965"/>
    <w:rsid w:val="002B64C0"/>
    <w:rsid w:val="002C398C"/>
    <w:rsid w:val="002C3F69"/>
    <w:rsid w:val="002C4826"/>
    <w:rsid w:val="002C6A35"/>
    <w:rsid w:val="002D0707"/>
    <w:rsid w:val="002D0C80"/>
    <w:rsid w:val="002D2671"/>
    <w:rsid w:val="002D297C"/>
    <w:rsid w:val="002D3842"/>
    <w:rsid w:val="002D5F41"/>
    <w:rsid w:val="002D6C8A"/>
    <w:rsid w:val="002D6D69"/>
    <w:rsid w:val="002D7BEF"/>
    <w:rsid w:val="002E09EE"/>
    <w:rsid w:val="002E23BD"/>
    <w:rsid w:val="002E59DC"/>
    <w:rsid w:val="002F0AE0"/>
    <w:rsid w:val="002F249D"/>
    <w:rsid w:val="002F4B6A"/>
    <w:rsid w:val="002F63D1"/>
    <w:rsid w:val="002F65AF"/>
    <w:rsid w:val="002F792E"/>
    <w:rsid w:val="00300A6F"/>
    <w:rsid w:val="00300B9C"/>
    <w:rsid w:val="003037B8"/>
    <w:rsid w:val="00303AD5"/>
    <w:rsid w:val="0030479F"/>
    <w:rsid w:val="003048B1"/>
    <w:rsid w:val="003052D3"/>
    <w:rsid w:val="0030550C"/>
    <w:rsid w:val="00306A91"/>
    <w:rsid w:val="00310E58"/>
    <w:rsid w:val="00311AC6"/>
    <w:rsid w:val="00315FAD"/>
    <w:rsid w:val="003164FB"/>
    <w:rsid w:val="00320188"/>
    <w:rsid w:val="00320B04"/>
    <w:rsid w:val="00322638"/>
    <w:rsid w:val="00322F37"/>
    <w:rsid w:val="00326439"/>
    <w:rsid w:val="00326499"/>
    <w:rsid w:val="00326BD3"/>
    <w:rsid w:val="00326E4B"/>
    <w:rsid w:val="00327F8E"/>
    <w:rsid w:val="0033022A"/>
    <w:rsid w:val="003321DC"/>
    <w:rsid w:val="00332AC0"/>
    <w:rsid w:val="00333BBB"/>
    <w:rsid w:val="00335572"/>
    <w:rsid w:val="00335972"/>
    <w:rsid w:val="00337749"/>
    <w:rsid w:val="00340215"/>
    <w:rsid w:val="00341759"/>
    <w:rsid w:val="00341D91"/>
    <w:rsid w:val="003424EB"/>
    <w:rsid w:val="00342F75"/>
    <w:rsid w:val="00343D1E"/>
    <w:rsid w:val="00346C73"/>
    <w:rsid w:val="003509CB"/>
    <w:rsid w:val="00354EB9"/>
    <w:rsid w:val="00355647"/>
    <w:rsid w:val="00357DCC"/>
    <w:rsid w:val="00360AA7"/>
    <w:rsid w:val="003614C3"/>
    <w:rsid w:val="003624C2"/>
    <w:rsid w:val="00363898"/>
    <w:rsid w:val="00371FBF"/>
    <w:rsid w:val="003738F2"/>
    <w:rsid w:val="00374522"/>
    <w:rsid w:val="00374D0E"/>
    <w:rsid w:val="00380E01"/>
    <w:rsid w:val="003811C8"/>
    <w:rsid w:val="00383AAF"/>
    <w:rsid w:val="00384850"/>
    <w:rsid w:val="00390768"/>
    <w:rsid w:val="00392182"/>
    <w:rsid w:val="00393333"/>
    <w:rsid w:val="00395298"/>
    <w:rsid w:val="0039594F"/>
    <w:rsid w:val="00396313"/>
    <w:rsid w:val="0039644E"/>
    <w:rsid w:val="003A208C"/>
    <w:rsid w:val="003A7C71"/>
    <w:rsid w:val="003B021C"/>
    <w:rsid w:val="003B33B7"/>
    <w:rsid w:val="003B5AEE"/>
    <w:rsid w:val="003C1877"/>
    <w:rsid w:val="003C4A58"/>
    <w:rsid w:val="003C615D"/>
    <w:rsid w:val="003C63D8"/>
    <w:rsid w:val="003C777C"/>
    <w:rsid w:val="003D194B"/>
    <w:rsid w:val="003D2C6E"/>
    <w:rsid w:val="003D4202"/>
    <w:rsid w:val="003D53C5"/>
    <w:rsid w:val="003D5B45"/>
    <w:rsid w:val="003D5C34"/>
    <w:rsid w:val="003E21DF"/>
    <w:rsid w:val="003E5B36"/>
    <w:rsid w:val="003E6562"/>
    <w:rsid w:val="003F189B"/>
    <w:rsid w:val="003F3D7A"/>
    <w:rsid w:val="003F6E77"/>
    <w:rsid w:val="003F7780"/>
    <w:rsid w:val="004034D2"/>
    <w:rsid w:val="00410AF0"/>
    <w:rsid w:val="00414A67"/>
    <w:rsid w:val="0041684C"/>
    <w:rsid w:val="0041756D"/>
    <w:rsid w:val="00417ABC"/>
    <w:rsid w:val="004214D6"/>
    <w:rsid w:val="0042499E"/>
    <w:rsid w:val="0042599A"/>
    <w:rsid w:val="0042660B"/>
    <w:rsid w:val="004271C2"/>
    <w:rsid w:val="004317FF"/>
    <w:rsid w:val="004439C6"/>
    <w:rsid w:val="00446B9D"/>
    <w:rsid w:val="004475B8"/>
    <w:rsid w:val="00451B4B"/>
    <w:rsid w:val="00451C74"/>
    <w:rsid w:val="00451E1F"/>
    <w:rsid w:val="00452A8F"/>
    <w:rsid w:val="00453022"/>
    <w:rsid w:val="00453A3A"/>
    <w:rsid w:val="00455DF8"/>
    <w:rsid w:val="00462978"/>
    <w:rsid w:val="00463EE3"/>
    <w:rsid w:val="00476545"/>
    <w:rsid w:val="00483C9F"/>
    <w:rsid w:val="00484295"/>
    <w:rsid w:val="004843E3"/>
    <w:rsid w:val="00484F03"/>
    <w:rsid w:val="0049299A"/>
    <w:rsid w:val="00492AA2"/>
    <w:rsid w:val="00492BE7"/>
    <w:rsid w:val="00493D9D"/>
    <w:rsid w:val="00494500"/>
    <w:rsid w:val="004A07D2"/>
    <w:rsid w:val="004A2D00"/>
    <w:rsid w:val="004A674C"/>
    <w:rsid w:val="004A7678"/>
    <w:rsid w:val="004B1B5D"/>
    <w:rsid w:val="004B2002"/>
    <w:rsid w:val="004B38E8"/>
    <w:rsid w:val="004B4261"/>
    <w:rsid w:val="004B49F3"/>
    <w:rsid w:val="004B4AA5"/>
    <w:rsid w:val="004B4F97"/>
    <w:rsid w:val="004B7F05"/>
    <w:rsid w:val="004C5761"/>
    <w:rsid w:val="004C5FBE"/>
    <w:rsid w:val="004D243F"/>
    <w:rsid w:val="004D5B0A"/>
    <w:rsid w:val="004D776A"/>
    <w:rsid w:val="004E1164"/>
    <w:rsid w:val="004E132C"/>
    <w:rsid w:val="004E6FAA"/>
    <w:rsid w:val="004F12F6"/>
    <w:rsid w:val="004F4B20"/>
    <w:rsid w:val="004F4E86"/>
    <w:rsid w:val="004F7466"/>
    <w:rsid w:val="0050393F"/>
    <w:rsid w:val="00503A93"/>
    <w:rsid w:val="005077D4"/>
    <w:rsid w:val="0051050E"/>
    <w:rsid w:val="00512477"/>
    <w:rsid w:val="00512803"/>
    <w:rsid w:val="0051479A"/>
    <w:rsid w:val="00516A15"/>
    <w:rsid w:val="0051736D"/>
    <w:rsid w:val="0051745F"/>
    <w:rsid w:val="00522EB4"/>
    <w:rsid w:val="00523A02"/>
    <w:rsid w:val="00527DF1"/>
    <w:rsid w:val="005309E6"/>
    <w:rsid w:val="00531B83"/>
    <w:rsid w:val="00532716"/>
    <w:rsid w:val="00532E81"/>
    <w:rsid w:val="00534EF9"/>
    <w:rsid w:val="00536F5E"/>
    <w:rsid w:val="005370A5"/>
    <w:rsid w:val="0053713E"/>
    <w:rsid w:val="00541887"/>
    <w:rsid w:val="00545659"/>
    <w:rsid w:val="005462F8"/>
    <w:rsid w:val="00550E36"/>
    <w:rsid w:val="00551997"/>
    <w:rsid w:val="00552A78"/>
    <w:rsid w:val="005549E2"/>
    <w:rsid w:val="0056169F"/>
    <w:rsid w:val="0056177D"/>
    <w:rsid w:val="005618DB"/>
    <w:rsid w:val="00563183"/>
    <w:rsid w:val="00564D0A"/>
    <w:rsid w:val="0056534A"/>
    <w:rsid w:val="00570837"/>
    <w:rsid w:val="005718D0"/>
    <w:rsid w:val="0058025F"/>
    <w:rsid w:val="00580796"/>
    <w:rsid w:val="0058230F"/>
    <w:rsid w:val="0058254A"/>
    <w:rsid w:val="005838B5"/>
    <w:rsid w:val="00584DF1"/>
    <w:rsid w:val="00590478"/>
    <w:rsid w:val="005905BB"/>
    <w:rsid w:val="00592D98"/>
    <w:rsid w:val="005946CF"/>
    <w:rsid w:val="00594CEA"/>
    <w:rsid w:val="00594ED1"/>
    <w:rsid w:val="0059536B"/>
    <w:rsid w:val="005A07A1"/>
    <w:rsid w:val="005A4725"/>
    <w:rsid w:val="005A495E"/>
    <w:rsid w:val="005A69F4"/>
    <w:rsid w:val="005B0DFD"/>
    <w:rsid w:val="005C44A0"/>
    <w:rsid w:val="005C6B9F"/>
    <w:rsid w:val="005D2BE1"/>
    <w:rsid w:val="005D46CD"/>
    <w:rsid w:val="005D56F0"/>
    <w:rsid w:val="005D5C18"/>
    <w:rsid w:val="005E4FB6"/>
    <w:rsid w:val="005E5223"/>
    <w:rsid w:val="005E7095"/>
    <w:rsid w:val="005F026B"/>
    <w:rsid w:val="005F2919"/>
    <w:rsid w:val="005F35CF"/>
    <w:rsid w:val="005F6811"/>
    <w:rsid w:val="006014A2"/>
    <w:rsid w:val="00601505"/>
    <w:rsid w:val="00601EEB"/>
    <w:rsid w:val="00605D41"/>
    <w:rsid w:val="006119CD"/>
    <w:rsid w:val="00612184"/>
    <w:rsid w:val="006124CA"/>
    <w:rsid w:val="00612A69"/>
    <w:rsid w:val="00614A59"/>
    <w:rsid w:val="00620F0F"/>
    <w:rsid w:val="00626A3C"/>
    <w:rsid w:val="00630F5E"/>
    <w:rsid w:val="006320F7"/>
    <w:rsid w:val="006353BE"/>
    <w:rsid w:val="00635E9A"/>
    <w:rsid w:val="006373F8"/>
    <w:rsid w:val="006375D6"/>
    <w:rsid w:val="00640704"/>
    <w:rsid w:val="00644979"/>
    <w:rsid w:val="006450E4"/>
    <w:rsid w:val="006451A0"/>
    <w:rsid w:val="0065078A"/>
    <w:rsid w:val="00650CAE"/>
    <w:rsid w:val="00651FE3"/>
    <w:rsid w:val="006546FE"/>
    <w:rsid w:val="00655A36"/>
    <w:rsid w:val="00656760"/>
    <w:rsid w:val="00657743"/>
    <w:rsid w:val="0065781D"/>
    <w:rsid w:val="00660A4E"/>
    <w:rsid w:val="00660F4B"/>
    <w:rsid w:val="00663A36"/>
    <w:rsid w:val="006661BB"/>
    <w:rsid w:val="00673FF6"/>
    <w:rsid w:val="006745AE"/>
    <w:rsid w:val="00674E02"/>
    <w:rsid w:val="0068244C"/>
    <w:rsid w:val="00682885"/>
    <w:rsid w:val="006832A5"/>
    <w:rsid w:val="006903CD"/>
    <w:rsid w:val="0069154E"/>
    <w:rsid w:val="00694494"/>
    <w:rsid w:val="00696C28"/>
    <w:rsid w:val="006A0676"/>
    <w:rsid w:val="006A23D6"/>
    <w:rsid w:val="006A251B"/>
    <w:rsid w:val="006A4FDF"/>
    <w:rsid w:val="006A5E4F"/>
    <w:rsid w:val="006A6DA8"/>
    <w:rsid w:val="006A6F67"/>
    <w:rsid w:val="006B0B65"/>
    <w:rsid w:val="006B1F06"/>
    <w:rsid w:val="006B265B"/>
    <w:rsid w:val="006B2EFF"/>
    <w:rsid w:val="006B4A73"/>
    <w:rsid w:val="006B5100"/>
    <w:rsid w:val="006B559A"/>
    <w:rsid w:val="006B58BB"/>
    <w:rsid w:val="006B6696"/>
    <w:rsid w:val="006C065A"/>
    <w:rsid w:val="006C08C0"/>
    <w:rsid w:val="006C2167"/>
    <w:rsid w:val="006C2B84"/>
    <w:rsid w:val="006C4277"/>
    <w:rsid w:val="006C4C1C"/>
    <w:rsid w:val="006C6DA9"/>
    <w:rsid w:val="006C7F4E"/>
    <w:rsid w:val="006D070D"/>
    <w:rsid w:val="006D29D9"/>
    <w:rsid w:val="006D3374"/>
    <w:rsid w:val="006D424F"/>
    <w:rsid w:val="006D5921"/>
    <w:rsid w:val="006D5A52"/>
    <w:rsid w:val="006E17AB"/>
    <w:rsid w:val="006E3F8F"/>
    <w:rsid w:val="006E5936"/>
    <w:rsid w:val="006E6550"/>
    <w:rsid w:val="006E70F4"/>
    <w:rsid w:val="006E7E95"/>
    <w:rsid w:val="006F0880"/>
    <w:rsid w:val="006F0D3C"/>
    <w:rsid w:val="006F133F"/>
    <w:rsid w:val="006F199E"/>
    <w:rsid w:val="006F3C22"/>
    <w:rsid w:val="00701875"/>
    <w:rsid w:val="00704278"/>
    <w:rsid w:val="00704B86"/>
    <w:rsid w:val="00710920"/>
    <w:rsid w:val="007130E0"/>
    <w:rsid w:val="00714A3B"/>
    <w:rsid w:val="00714DD1"/>
    <w:rsid w:val="00715522"/>
    <w:rsid w:val="007157C1"/>
    <w:rsid w:val="00716B82"/>
    <w:rsid w:val="00716B86"/>
    <w:rsid w:val="00717967"/>
    <w:rsid w:val="0072281B"/>
    <w:rsid w:val="00722941"/>
    <w:rsid w:val="00723AB2"/>
    <w:rsid w:val="00726B4A"/>
    <w:rsid w:val="00727E71"/>
    <w:rsid w:val="00730331"/>
    <w:rsid w:val="007303F2"/>
    <w:rsid w:val="00732B4A"/>
    <w:rsid w:val="00733BD3"/>
    <w:rsid w:val="00734734"/>
    <w:rsid w:val="00735497"/>
    <w:rsid w:val="0073719E"/>
    <w:rsid w:val="0073762F"/>
    <w:rsid w:val="00740F4B"/>
    <w:rsid w:val="0074164F"/>
    <w:rsid w:val="00742750"/>
    <w:rsid w:val="00744F44"/>
    <w:rsid w:val="00750C25"/>
    <w:rsid w:val="007519A2"/>
    <w:rsid w:val="00753638"/>
    <w:rsid w:val="00754419"/>
    <w:rsid w:val="007545C7"/>
    <w:rsid w:val="0075490A"/>
    <w:rsid w:val="00755193"/>
    <w:rsid w:val="007606DB"/>
    <w:rsid w:val="00761DBB"/>
    <w:rsid w:val="0076501C"/>
    <w:rsid w:val="00767DFA"/>
    <w:rsid w:val="0077086A"/>
    <w:rsid w:val="00770E4D"/>
    <w:rsid w:val="00777584"/>
    <w:rsid w:val="00781657"/>
    <w:rsid w:val="00781D0F"/>
    <w:rsid w:val="0078317C"/>
    <w:rsid w:val="007848FB"/>
    <w:rsid w:val="00784E5F"/>
    <w:rsid w:val="00785641"/>
    <w:rsid w:val="0078713E"/>
    <w:rsid w:val="007875F3"/>
    <w:rsid w:val="007907C9"/>
    <w:rsid w:val="0079107D"/>
    <w:rsid w:val="0079283B"/>
    <w:rsid w:val="00792B59"/>
    <w:rsid w:val="0079332B"/>
    <w:rsid w:val="00793643"/>
    <w:rsid w:val="00793B44"/>
    <w:rsid w:val="007959BF"/>
    <w:rsid w:val="007A058C"/>
    <w:rsid w:val="007A2726"/>
    <w:rsid w:val="007A3044"/>
    <w:rsid w:val="007A3B6E"/>
    <w:rsid w:val="007A4C99"/>
    <w:rsid w:val="007A576D"/>
    <w:rsid w:val="007B0185"/>
    <w:rsid w:val="007B2A4A"/>
    <w:rsid w:val="007B39AF"/>
    <w:rsid w:val="007B402A"/>
    <w:rsid w:val="007B7B9B"/>
    <w:rsid w:val="007B7E39"/>
    <w:rsid w:val="007C1CFF"/>
    <w:rsid w:val="007C2FD7"/>
    <w:rsid w:val="007C3B92"/>
    <w:rsid w:val="007C4BBC"/>
    <w:rsid w:val="007C5E2E"/>
    <w:rsid w:val="007D1A01"/>
    <w:rsid w:val="007D36B8"/>
    <w:rsid w:val="007D40FD"/>
    <w:rsid w:val="007D59AF"/>
    <w:rsid w:val="007D7532"/>
    <w:rsid w:val="007E1605"/>
    <w:rsid w:val="007E3619"/>
    <w:rsid w:val="007E782B"/>
    <w:rsid w:val="007F0334"/>
    <w:rsid w:val="007F1B73"/>
    <w:rsid w:val="007F269F"/>
    <w:rsid w:val="007F4D5C"/>
    <w:rsid w:val="008002A4"/>
    <w:rsid w:val="008005EE"/>
    <w:rsid w:val="0080655B"/>
    <w:rsid w:val="00810C5B"/>
    <w:rsid w:val="0081249F"/>
    <w:rsid w:val="00812C89"/>
    <w:rsid w:val="00814575"/>
    <w:rsid w:val="00814CCE"/>
    <w:rsid w:val="008158E2"/>
    <w:rsid w:val="00816B68"/>
    <w:rsid w:val="00817722"/>
    <w:rsid w:val="0082097F"/>
    <w:rsid w:val="00821C68"/>
    <w:rsid w:val="00821F4C"/>
    <w:rsid w:val="00822BD9"/>
    <w:rsid w:val="008238DF"/>
    <w:rsid w:val="008254DC"/>
    <w:rsid w:val="00825CC1"/>
    <w:rsid w:val="00825F1C"/>
    <w:rsid w:val="00826026"/>
    <w:rsid w:val="00826346"/>
    <w:rsid w:val="00831A00"/>
    <w:rsid w:val="008327BE"/>
    <w:rsid w:val="008333C0"/>
    <w:rsid w:val="00835223"/>
    <w:rsid w:val="00840179"/>
    <w:rsid w:val="0084123E"/>
    <w:rsid w:val="0084417C"/>
    <w:rsid w:val="00844445"/>
    <w:rsid w:val="00850F0A"/>
    <w:rsid w:val="008533DA"/>
    <w:rsid w:val="00857BF1"/>
    <w:rsid w:val="00865B28"/>
    <w:rsid w:val="00866226"/>
    <w:rsid w:val="00867708"/>
    <w:rsid w:val="00867C78"/>
    <w:rsid w:val="00871AC5"/>
    <w:rsid w:val="00873EC9"/>
    <w:rsid w:val="008779FC"/>
    <w:rsid w:val="00880762"/>
    <w:rsid w:val="00880A6F"/>
    <w:rsid w:val="00880FAD"/>
    <w:rsid w:val="00882133"/>
    <w:rsid w:val="00882148"/>
    <w:rsid w:val="0088337F"/>
    <w:rsid w:val="00883C5D"/>
    <w:rsid w:val="00885130"/>
    <w:rsid w:val="0088552B"/>
    <w:rsid w:val="0088754C"/>
    <w:rsid w:val="0088777A"/>
    <w:rsid w:val="00890603"/>
    <w:rsid w:val="008911C3"/>
    <w:rsid w:val="0089640B"/>
    <w:rsid w:val="008A0603"/>
    <w:rsid w:val="008A28C7"/>
    <w:rsid w:val="008A3E7E"/>
    <w:rsid w:val="008A795E"/>
    <w:rsid w:val="008B0131"/>
    <w:rsid w:val="008B026D"/>
    <w:rsid w:val="008B09D4"/>
    <w:rsid w:val="008B1B99"/>
    <w:rsid w:val="008B55AB"/>
    <w:rsid w:val="008B602E"/>
    <w:rsid w:val="008B62AD"/>
    <w:rsid w:val="008B646B"/>
    <w:rsid w:val="008B7B4E"/>
    <w:rsid w:val="008C0BD6"/>
    <w:rsid w:val="008C3A45"/>
    <w:rsid w:val="008D07DA"/>
    <w:rsid w:val="008D0D27"/>
    <w:rsid w:val="008D0DC3"/>
    <w:rsid w:val="008D1813"/>
    <w:rsid w:val="008D2574"/>
    <w:rsid w:val="008D5313"/>
    <w:rsid w:val="008D62AA"/>
    <w:rsid w:val="008D6F51"/>
    <w:rsid w:val="008D7ECE"/>
    <w:rsid w:val="008E3A23"/>
    <w:rsid w:val="008E48A6"/>
    <w:rsid w:val="008F0AD9"/>
    <w:rsid w:val="008F263B"/>
    <w:rsid w:val="008F2D19"/>
    <w:rsid w:val="008F508B"/>
    <w:rsid w:val="008F6ABB"/>
    <w:rsid w:val="009006E8"/>
    <w:rsid w:val="00905AF6"/>
    <w:rsid w:val="00911339"/>
    <w:rsid w:val="00916B2E"/>
    <w:rsid w:val="00922FDB"/>
    <w:rsid w:val="009235DE"/>
    <w:rsid w:val="00923F17"/>
    <w:rsid w:val="00924F92"/>
    <w:rsid w:val="00927936"/>
    <w:rsid w:val="0093071C"/>
    <w:rsid w:val="00930B82"/>
    <w:rsid w:val="00931ADB"/>
    <w:rsid w:val="00932AD0"/>
    <w:rsid w:val="00934DCF"/>
    <w:rsid w:val="00937D7D"/>
    <w:rsid w:val="009448A8"/>
    <w:rsid w:val="0094634D"/>
    <w:rsid w:val="00952AC4"/>
    <w:rsid w:val="009539EB"/>
    <w:rsid w:val="00954A68"/>
    <w:rsid w:val="00954DDC"/>
    <w:rsid w:val="0096006E"/>
    <w:rsid w:val="00960D0B"/>
    <w:rsid w:val="0096102A"/>
    <w:rsid w:val="0096377C"/>
    <w:rsid w:val="00963C13"/>
    <w:rsid w:val="00964971"/>
    <w:rsid w:val="009658FC"/>
    <w:rsid w:val="00966CF7"/>
    <w:rsid w:val="009671CC"/>
    <w:rsid w:val="00971E97"/>
    <w:rsid w:val="00972541"/>
    <w:rsid w:val="0097265A"/>
    <w:rsid w:val="00974501"/>
    <w:rsid w:val="009745CE"/>
    <w:rsid w:val="0097553A"/>
    <w:rsid w:val="00976603"/>
    <w:rsid w:val="00977C92"/>
    <w:rsid w:val="00983D56"/>
    <w:rsid w:val="00984DF4"/>
    <w:rsid w:val="00986808"/>
    <w:rsid w:val="00987A96"/>
    <w:rsid w:val="0099064E"/>
    <w:rsid w:val="00991346"/>
    <w:rsid w:val="00994CA0"/>
    <w:rsid w:val="009A0D74"/>
    <w:rsid w:val="009A141E"/>
    <w:rsid w:val="009B0066"/>
    <w:rsid w:val="009B2A08"/>
    <w:rsid w:val="009B38B3"/>
    <w:rsid w:val="009B3961"/>
    <w:rsid w:val="009B40FA"/>
    <w:rsid w:val="009B5CDB"/>
    <w:rsid w:val="009C7800"/>
    <w:rsid w:val="009D00B0"/>
    <w:rsid w:val="009D1DEF"/>
    <w:rsid w:val="009D51C2"/>
    <w:rsid w:val="009D5AC9"/>
    <w:rsid w:val="009D5F57"/>
    <w:rsid w:val="009E228F"/>
    <w:rsid w:val="009E275C"/>
    <w:rsid w:val="009E53DB"/>
    <w:rsid w:val="009E5432"/>
    <w:rsid w:val="009F0387"/>
    <w:rsid w:val="009F13BD"/>
    <w:rsid w:val="009F2A24"/>
    <w:rsid w:val="009F50C7"/>
    <w:rsid w:val="00A000DD"/>
    <w:rsid w:val="00A02123"/>
    <w:rsid w:val="00A047C9"/>
    <w:rsid w:val="00A06AC8"/>
    <w:rsid w:val="00A10FA8"/>
    <w:rsid w:val="00A116E8"/>
    <w:rsid w:val="00A11A45"/>
    <w:rsid w:val="00A149DB"/>
    <w:rsid w:val="00A1545F"/>
    <w:rsid w:val="00A21845"/>
    <w:rsid w:val="00A26A63"/>
    <w:rsid w:val="00A318B8"/>
    <w:rsid w:val="00A34273"/>
    <w:rsid w:val="00A35529"/>
    <w:rsid w:val="00A36F32"/>
    <w:rsid w:val="00A41EF3"/>
    <w:rsid w:val="00A43DDA"/>
    <w:rsid w:val="00A46479"/>
    <w:rsid w:val="00A5084D"/>
    <w:rsid w:val="00A50BBA"/>
    <w:rsid w:val="00A5110A"/>
    <w:rsid w:val="00A511AF"/>
    <w:rsid w:val="00A52D51"/>
    <w:rsid w:val="00A572F1"/>
    <w:rsid w:val="00A57A0B"/>
    <w:rsid w:val="00A638A6"/>
    <w:rsid w:val="00A6729F"/>
    <w:rsid w:val="00A75A7F"/>
    <w:rsid w:val="00A805C6"/>
    <w:rsid w:val="00A83640"/>
    <w:rsid w:val="00A83C05"/>
    <w:rsid w:val="00A854EA"/>
    <w:rsid w:val="00A8768D"/>
    <w:rsid w:val="00A946E9"/>
    <w:rsid w:val="00AA16CC"/>
    <w:rsid w:val="00AA27D7"/>
    <w:rsid w:val="00AA3E68"/>
    <w:rsid w:val="00AA6BC2"/>
    <w:rsid w:val="00AB011E"/>
    <w:rsid w:val="00AB3C2A"/>
    <w:rsid w:val="00AB6568"/>
    <w:rsid w:val="00AC4309"/>
    <w:rsid w:val="00AC6F30"/>
    <w:rsid w:val="00AD06E9"/>
    <w:rsid w:val="00AD0B63"/>
    <w:rsid w:val="00AD1F41"/>
    <w:rsid w:val="00AD4EF7"/>
    <w:rsid w:val="00AD7B82"/>
    <w:rsid w:val="00AE05A2"/>
    <w:rsid w:val="00AE0809"/>
    <w:rsid w:val="00AE1957"/>
    <w:rsid w:val="00AE484F"/>
    <w:rsid w:val="00AE4BDD"/>
    <w:rsid w:val="00AE5ED6"/>
    <w:rsid w:val="00AE64ED"/>
    <w:rsid w:val="00AF162C"/>
    <w:rsid w:val="00AF325E"/>
    <w:rsid w:val="00AF35A3"/>
    <w:rsid w:val="00AF4CD8"/>
    <w:rsid w:val="00AF51EC"/>
    <w:rsid w:val="00B00E3A"/>
    <w:rsid w:val="00B029DC"/>
    <w:rsid w:val="00B15468"/>
    <w:rsid w:val="00B16045"/>
    <w:rsid w:val="00B17134"/>
    <w:rsid w:val="00B21AD5"/>
    <w:rsid w:val="00B22C1A"/>
    <w:rsid w:val="00B31906"/>
    <w:rsid w:val="00B33256"/>
    <w:rsid w:val="00B34744"/>
    <w:rsid w:val="00B359B1"/>
    <w:rsid w:val="00B37049"/>
    <w:rsid w:val="00B4686F"/>
    <w:rsid w:val="00B46DFD"/>
    <w:rsid w:val="00B47BA9"/>
    <w:rsid w:val="00B513DE"/>
    <w:rsid w:val="00B5372A"/>
    <w:rsid w:val="00B60071"/>
    <w:rsid w:val="00B617AD"/>
    <w:rsid w:val="00B6235B"/>
    <w:rsid w:val="00B627BD"/>
    <w:rsid w:val="00B628B4"/>
    <w:rsid w:val="00B64D7D"/>
    <w:rsid w:val="00B652A6"/>
    <w:rsid w:val="00B6765E"/>
    <w:rsid w:val="00B704AB"/>
    <w:rsid w:val="00B71DE9"/>
    <w:rsid w:val="00B71EA6"/>
    <w:rsid w:val="00B7200A"/>
    <w:rsid w:val="00B722D0"/>
    <w:rsid w:val="00B73249"/>
    <w:rsid w:val="00B737DB"/>
    <w:rsid w:val="00B73998"/>
    <w:rsid w:val="00B77471"/>
    <w:rsid w:val="00B77B6B"/>
    <w:rsid w:val="00B830A8"/>
    <w:rsid w:val="00B84917"/>
    <w:rsid w:val="00B86AB1"/>
    <w:rsid w:val="00B86F63"/>
    <w:rsid w:val="00B87E0F"/>
    <w:rsid w:val="00B925AB"/>
    <w:rsid w:val="00B926CB"/>
    <w:rsid w:val="00B928D7"/>
    <w:rsid w:val="00B953D1"/>
    <w:rsid w:val="00B95C9B"/>
    <w:rsid w:val="00BA329B"/>
    <w:rsid w:val="00BA4D2D"/>
    <w:rsid w:val="00BA56CD"/>
    <w:rsid w:val="00BA704A"/>
    <w:rsid w:val="00BA7942"/>
    <w:rsid w:val="00BA7FC0"/>
    <w:rsid w:val="00BB4B29"/>
    <w:rsid w:val="00BB62CB"/>
    <w:rsid w:val="00BB6372"/>
    <w:rsid w:val="00BB6FE0"/>
    <w:rsid w:val="00BC0B44"/>
    <w:rsid w:val="00BC3E26"/>
    <w:rsid w:val="00BC407B"/>
    <w:rsid w:val="00BC42D1"/>
    <w:rsid w:val="00BC6369"/>
    <w:rsid w:val="00BC6546"/>
    <w:rsid w:val="00BD1AD5"/>
    <w:rsid w:val="00BD1F92"/>
    <w:rsid w:val="00BD70AF"/>
    <w:rsid w:val="00BE0E8B"/>
    <w:rsid w:val="00BE188E"/>
    <w:rsid w:val="00BE2081"/>
    <w:rsid w:val="00BE506C"/>
    <w:rsid w:val="00BF295A"/>
    <w:rsid w:val="00BF354B"/>
    <w:rsid w:val="00BF364F"/>
    <w:rsid w:val="00BF4A4C"/>
    <w:rsid w:val="00BF5BE3"/>
    <w:rsid w:val="00C030D3"/>
    <w:rsid w:val="00C050CB"/>
    <w:rsid w:val="00C0544E"/>
    <w:rsid w:val="00C1075C"/>
    <w:rsid w:val="00C125E8"/>
    <w:rsid w:val="00C15D6F"/>
    <w:rsid w:val="00C16B89"/>
    <w:rsid w:val="00C220CA"/>
    <w:rsid w:val="00C225CC"/>
    <w:rsid w:val="00C22BBA"/>
    <w:rsid w:val="00C26A9F"/>
    <w:rsid w:val="00C273CC"/>
    <w:rsid w:val="00C33A63"/>
    <w:rsid w:val="00C34312"/>
    <w:rsid w:val="00C37565"/>
    <w:rsid w:val="00C37EDD"/>
    <w:rsid w:val="00C40782"/>
    <w:rsid w:val="00C409E8"/>
    <w:rsid w:val="00C43873"/>
    <w:rsid w:val="00C44278"/>
    <w:rsid w:val="00C44A40"/>
    <w:rsid w:val="00C4583F"/>
    <w:rsid w:val="00C46CA1"/>
    <w:rsid w:val="00C47616"/>
    <w:rsid w:val="00C508A5"/>
    <w:rsid w:val="00C50F25"/>
    <w:rsid w:val="00C515D9"/>
    <w:rsid w:val="00C51D91"/>
    <w:rsid w:val="00C56148"/>
    <w:rsid w:val="00C61814"/>
    <w:rsid w:val="00C619B1"/>
    <w:rsid w:val="00C63362"/>
    <w:rsid w:val="00C64D78"/>
    <w:rsid w:val="00C66842"/>
    <w:rsid w:val="00C74C08"/>
    <w:rsid w:val="00C74CEB"/>
    <w:rsid w:val="00C76F0B"/>
    <w:rsid w:val="00C772EA"/>
    <w:rsid w:val="00C81C77"/>
    <w:rsid w:val="00C81E43"/>
    <w:rsid w:val="00C82F55"/>
    <w:rsid w:val="00C8366E"/>
    <w:rsid w:val="00C904B0"/>
    <w:rsid w:val="00C92968"/>
    <w:rsid w:val="00C92E1D"/>
    <w:rsid w:val="00C9397B"/>
    <w:rsid w:val="00C95449"/>
    <w:rsid w:val="00CA0A6F"/>
    <w:rsid w:val="00CA0D88"/>
    <w:rsid w:val="00CA238A"/>
    <w:rsid w:val="00CA391B"/>
    <w:rsid w:val="00CA6FB8"/>
    <w:rsid w:val="00CB0110"/>
    <w:rsid w:val="00CB7D05"/>
    <w:rsid w:val="00CC3571"/>
    <w:rsid w:val="00CC57C5"/>
    <w:rsid w:val="00CD3DEB"/>
    <w:rsid w:val="00CD3E92"/>
    <w:rsid w:val="00CD7064"/>
    <w:rsid w:val="00CD7950"/>
    <w:rsid w:val="00CE1B50"/>
    <w:rsid w:val="00CE2789"/>
    <w:rsid w:val="00CE3AD0"/>
    <w:rsid w:val="00CE44B2"/>
    <w:rsid w:val="00CE5362"/>
    <w:rsid w:val="00CE5FBA"/>
    <w:rsid w:val="00CE74AF"/>
    <w:rsid w:val="00CF0FDF"/>
    <w:rsid w:val="00CF677B"/>
    <w:rsid w:val="00CF707B"/>
    <w:rsid w:val="00CF7252"/>
    <w:rsid w:val="00D03F97"/>
    <w:rsid w:val="00D0449D"/>
    <w:rsid w:val="00D04CC5"/>
    <w:rsid w:val="00D05BCB"/>
    <w:rsid w:val="00D07F49"/>
    <w:rsid w:val="00D11B53"/>
    <w:rsid w:val="00D11F90"/>
    <w:rsid w:val="00D1317B"/>
    <w:rsid w:val="00D13CD9"/>
    <w:rsid w:val="00D14494"/>
    <w:rsid w:val="00D1589E"/>
    <w:rsid w:val="00D16F68"/>
    <w:rsid w:val="00D22766"/>
    <w:rsid w:val="00D2613B"/>
    <w:rsid w:val="00D26329"/>
    <w:rsid w:val="00D27595"/>
    <w:rsid w:val="00D3019C"/>
    <w:rsid w:val="00D353F1"/>
    <w:rsid w:val="00D36C78"/>
    <w:rsid w:val="00D37F4F"/>
    <w:rsid w:val="00D404E1"/>
    <w:rsid w:val="00D41864"/>
    <w:rsid w:val="00D42DE5"/>
    <w:rsid w:val="00D4351C"/>
    <w:rsid w:val="00D4488A"/>
    <w:rsid w:val="00D44B36"/>
    <w:rsid w:val="00D5302C"/>
    <w:rsid w:val="00D537C0"/>
    <w:rsid w:val="00D55A58"/>
    <w:rsid w:val="00D55C0E"/>
    <w:rsid w:val="00D55E61"/>
    <w:rsid w:val="00D604F3"/>
    <w:rsid w:val="00D616F7"/>
    <w:rsid w:val="00D62FC1"/>
    <w:rsid w:val="00D63FA2"/>
    <w:rsid w:val="00D647AE"/>
    <w:rsid w:val="00D6745E"/>
    <w:rsid w:val="00D67E8C"/>
    <w:rsid w:val="00D72605"/>
    <w:rsid w:val="00D73390"/>
    <w:rsid w:val="00D73A35"/>
    <w:rsid w:val="00D761C6"/>
    <w:rsid w:val="00D8025C"/>
    <w:rsid w:val="00D842D5"/>
    <w:rsid w:val="00D86746"/>
    <w:rsid w:val="00D87AD3"/>
    <w:rsid w:val="00D91B98"/>
    <w:rsid w:val="00D91EF4"/>
    <w:rsid w:val="00D94123"/>
    <w:rsid w:val="00D944B3"/>
    <w:rsid w:val="00D96296"/>
    <w:rsid w:val="00DA1BD3"/>
    <w:rsid w:val="00DA50CD"/>
    <w:rsid w:val="00DA6221"/>
    <w:rsid w:val="00DB0830"/>
    <w:rsid w:val="00DB15F3"/>
    <w:rsid w:val="00DB55EF"/>
    <w:rsid w:val="00DB6822"/>
    <w:rsid w:val="00DC04D3"/>
    <w:rsid w:val="00DC13EA"/>
    <w:rsid w:val="00DC3AE4"/>
    <w:rsid w:val="00DC439E"/>
    <w:rsid w:val="00DC5643"/>
    <w:rsid w:val="00DD1163"/>
    <w:rsid w:val="00DD201B"/>
    <w:rsid w:val="00DD4B28"/>
    <w:rsid w:val="00DD63CB"/>
    <w:rsid w:val="00DD7C05"/>
    <w:rsid w:val="00DE36F4"/>
    <w:rsid w:val="00DF0502"/>
    <w:rsid w:val="00DF0843"/>
    <w:rsid w:val="00DF46FE"/>
    <w:rsid w:val="00DF5547"/>
    <w:rsid w:val="00DF59B3"/>
    <w:rsid w:val="00DF78BC"/>
    <w:rsid w:val="00E009C1"/>
    <w:rsid w:val="00E00AE5"/>
    <w:rsid w:val="00E040FB"/>
    <w:rsid w:val="00E04DBE"/>
    <w:rsid w:val="00E057BD"/>
    <w:rsid w:val="00E06F5F"/>
    <w:rsid w:val="00E07098"/>
    <w:rsid w:val="00E122AC"/>
    <w:rsid w:val="00E15730"/>
    <w:rsid w:val="00E15BB7"/>
    <w:rsid w:val="00E2013F"/>
    <w:rsid w:val="00E214A3"/>
    <w:rsid w:val="00E22421"/>
    <w:rsid w:val="00E22726"/>
    <w:rsid w:val="00E31D81"/>
    <w:rsid w:val="00E322AB"/>
    <w:rsid w:val="00E32ECD"/>
    <w:rsid w:val="00E36EF8"/>
    <w:rsid w:val="00E40B66"/>
    <w:rsid w:val="00E411B2"/>
    <w:rsid w:val="00E41DB7"/>
    <w:rsid w:val="00E50BAD"/>
    <w:rsid w:val="00E51A78"/>
    <w:rsid w:val="00E529C4"/>
    <w:rsid w:val="00E5478C"/>
    <w:rsid w:val="00E55100"/>
    <w:rsid w:val="00E55250"/>
    <w:rsid w:val="00E66A20"/>
    <w:rsid w:val="00E67179"/>
    <w:rsid w:val="00E76D58"/>
    <w:rsid w:val="00E776C4"/>
    <w:rsid w:val="00E80166"/>
    <w:rsid w:val="00E81A56"/>
    <w:rsid w:val="00E81A74"/>
    <w:rsid w:val="00E828DF"/>
    <w:rsid w:val="00E87663"/>
    <w:rsid w:val="00E91B1C"/>
    <w:rsid w:val="00E91F58"/>
    <w:rsid w:val="00E92590"/>
    <w:rsid w:val="00E935EE"/>
    <w:rsid w:val="00E93FCD"/>
    <w:rsid w:val="00E94652"/>
    <w:rsid w:val="00E96A6E"/>
    <w:rsid w:val="00EA1D74"/>
    <w:rsid w:val="00EA2A6B"/>
    <w:rsid w:val="00EA49DD"/>
    <w:rsid w:val="00EA4E36"/>
    <w:rsid w:val="00EA5EE3"/>
    <w:rsid w:val="00EB290D"/>
    <w:rsid w:val="00EB2D86"/>
    <w:rsid w:val="00EB329D"/>
    <w:rsid w:val="00EB5225"/>
    <w:rsid w:val="00EC0BA5"/>
    <w:rsid w:val="00EC13D0"/>
    <w:rsid w:val="00EC298F"/>
    <w:rsid w:val="00EC3549"/>
    <w:rsid w:val="00EC79A0"/>
    <w:rsid w:val="00EC7FE3"/>
    <w:rsid w:val="00ED15D0"/>
    <w:rsid w:val="00ED4F8E"/>
    <w:rsid w:val="00ED56A8"/>
    <w:rsid w:val="00ED59E5"/>
    <w:rsid w:val="00ED7E63"/>
    <w:rsid w:val="00EE11A2"/>
    <w:rsid w:val="00EE11C7"/>
    <w:rsid w:val="00EE66B9"/>
    <w:rsid w:val="00EE6EEE"/>
    <w:rsid w:val="00EE7688"/>
    <w:rsid w:val="00EE79DB"/>
    <w:rsid w:val="00EF0553"/>
    <w:rsid w:val="00EF0AB7"/>
    <w:rsid w:val="00EF2A54"/>
    <w:rsid w:val="00EF55E2"/>
    <w:rsid w:val="00EF6017"/>
    <w:rsid w:val="00F02520"/>
    <w:rsid w:val="00F028F6"/>
    <w:rsid w:val="00F0389D"/>
    <w:rsid w:val="00F05D72"/>
    <w:rsid w:val="00F06D1B"/>
    <w:rsid w:val="00F155E4"/>
    <w:rsid w:val="00F1636F"/>
    <w:rsid w:val="00F17482"/>
    <w:rsid w:val="00F17771"/>
    <w:rsid w:val="00F17BE0"/>
    <w:rsid w:val="00F200EE"/>
    <w:rsid w:val="00F24BDB"/>
    <w:rsid w:val="00F25F74"/>
    <w:rsid w:val="00F2674B"/>
    <w:rsid w:val="00F276F8"/>
    <w:rsid w:val="00F314AE"/>
    <w:rsid w:val="00F31949"/>
    <w:rsid w:val="00F330F4"/>
    <w:rsid w:val="00F41103"/>
    <w:rsid w:val="00F41F98"/>
    <w:rsid w:val="00F4320F"/>
    <w:rsid w:val="00F44B82"/>
    <w:rsid w:val="00F50603"/>
    <w:rsid w:val="00F52876"/>
    <w:rsid w:val="00F54501"/>
    <w:rsid w:val="00F54837"/>
    <w:rsid w:val="00F56BE9"/>
    <w:rsid w:val="00F56E06"/>
    <w:rsid w:val="00F634F3"/>
    <w:rsid w:val="00F63875"/>
    <w:rsid w:val="00F65821"/>
    <w:rsid w:val="00F67053"/>
    <w:rsid w:val="00F7182F"/>
    <w:rsid w:val="00F71A70"/>
    <w:rsid w:val="00F72BCE"/>
    <w:rsid w:val="00F73565"/>
    <w:rsid w:val="00F73FE0"/>
    <w:rsid w:val="00F74626"/>
    <w:rsid w:val="00F87472"/>
    <w:rsid w:val="00F90FBB"/>
    <w:rsid w:val="00F91B1D"/>
    <w:rsid w:val="00F948BD"/>
    <w:rsid w:val="00F96C10"/>
    <w:rsid w:val="00F978EC"/>
    <w:rsid w:val="00FA0F4F"/>
    <w:rsid w:val="00FA137D"/>
    <w:rsid w:val="00FA2303"/>
    <w:rsid w:val="00FA6FFC"/>
    <w:rsid w:val="00FA75EC"/>
    <w:rsid w:val="00FB3529"/>
    <w:rsid w:val="00FB5E29"/>
    <w:rsid w:val="00FC0811"/>
    <w:rsid w:val="00FC1AE7"/>
    <w:rsid w:val="00FC2965"/>
    <w:rsid w:val="00FC2DE8"/>
    <w:rsid w:val="00FC324B"/>
    <w:rsid w:val="00FC3860"/>
    <w:rsid w:val="00FC4C09"/>
    <w:rsid w:val="00FD5A9D"/>
    <w:rsid w:val="00FD71E4"/>
    <w:rsid w:val="00FD74A8"/>
    <w:rsid w:val="00FD7B87"/>
    <w:rsid w:val="00FE0A8F"/>
    <w:rsid w:val="00FE1790"/>
    <w:rsid w:val="00FE23AD"/>
    <w:rsid w:val="00FE527B"/>
    <w:rsid w:val="00FF0A7D"/>
    <w:rsid w:val="00FF54C2"/>
    <w:rsid w:val="01B655D2"/>
    <w:rsid w:val="03767C78"/>
    <w:rsid w:val="0C893883"/>
    <w:rsid w:val="0CFC9EE6"/>
    <w:rsid w:val="1352A7DC"/>
    <w:rsid w:val="14D81267"/>
    <w:rsid w:val="1AA70F36"/>
    <w:rsid w:val="1F9F2ED6"/>
    <w:rsid w:val="2082F533"/>
    <w:rsid w:val="25D48E1F"/>
    <w:rsid w:val="28BCA98A"/>
    <w:rsid w:val="294376CE"/>
    <w:rsid w:val="2B7AAC52"/>
    <w:rsid w:val="2FC7FECF"/>
    <w:rsid w:val="32ED6E02"/>
    <w:rsid w:val="38DABADA"/>
    <w:rsid w:val="3F353B4B"/>
    <w:rsid w:val="4207FF26"/>
    <w:rsid w:val="45F3A587"/>
    <w:rsid w:val="49011BA0"/>
    <w:rsid w:val="49EFBCE5"/>
    <w:rsid w:val="4EAEB260"/>
    <w:rsid w:val="4F873A89"/>
    <w:rsid w:val="52FC60C0"/>
    <w:rsid w:val="533A5C0B"/>
    <w:rsid w:val="541205AE"/>
    <w:rsid w:val="55819244"/>
    <w:rsid w:val="5699BD8A"/>
    <w:rsid w:val="589FFA78"/>
    <w:rsid w:val="5CC66192"/>
    <w:rsid w:val="5E323178"/>
    <w:rsid w:val="5E4E6AD8"/>
    <w:rsid w:val="5F9CA3A1"/>
    <w:rsid w:val="628A8318"/>
    <w:rsid w:val="64464908"/>
    <w:rsid w:val="67430B70"/>
    <w:rsid w:val="67F9A750"/>
    <w:rsid w:val="68FFB0B8"/>
    <w:rsid w:val="6EB9F71A"/>
    <w:rsid w:val="6FE99486"/>
    <w:rsid w:val="7057A5AA"/>
    <w:rsid w:val="716F24FC"/>
    <w:rsid w:val="779BFB1A"/>
    <w:rsid w:val="7BFA0E36"/>
    <w:rsid w:val="7EA30B54"/>
    <w:rsid w:val="7F91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60BA9"/>
  <w15:chartTrackingRefBased/>
  <w15:docId w15:val="{AA4BC802-91CE-45DB-A9C5-4BCEA888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27936"/>
    <w:pPr>
      <w:spacing w:line="288" w:lineRule="auto"/>
    </w:pPr>
    <w:rPr>
      <w:rFonts w:ascii="Source Sans Pro" w:hAnsi="Source Sans Pro"/>
    </w:rPr>
  </w:style>
  <w:style w:type="paragraph" w:styleId="Nadpis1">
    <w:name w:val="heading 1"/>
    <w:basedOn w:val="Normlny"/>
    <w:next w:val="Normlny"/>
    <w:link w:val="Nadpis1Char"/>
    <w:uiPriority w:val="9"/>
    <w:qFormat/>
    <w:rsid w:val="00D1589E"/>
    <w:pPr>
      <w:keepNext/>
      <w:keepLines/>
      <w:numPr>
        <w:numId w:val="1"/>
      </w:numPr>
      <w:spacing w:before="600" w:after="400"/>
      <w:outlineLvl w:val="0"/>
    </w:pPr>
    <w:rPr>
      <w:rFonts w:eastAsiaTheme="majorEastAsia" w:cstheme="majorBidi"/>
      <w:b/>
      <w:color w:val="003078"/>
      <w:sz w:val="28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21C68"/>
    <w:pPr>
      <w:keepNext/>
      <w:keepLines/>
      <w:numPr>
        <w:ilvl w:val="1"/>
        <w:numId w:val="1"/>
      </w:numPr>
      <w:spacing w:before="360" w:after="120"/>
      <w:ind w:left="578" w:hanging="578"/>
      <w:jc w:val="left"/>
      <w:outlineLvl w:val="1"/>
    </w:pPr>
    <w:rPr>
      <w:rFonts w:eastAsiaTheme="majorEastAsia" w:cstheme="majorBidi"/>
      <w:b/>
      <w:color w:val="005EA5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4A58"/>
    <w:pPr>
      <w:keepNext/>
      <w:keepLines/>
      <w:numPr>
        <w:ilvl w:val="2"/>
        <w:numId w:val="1"/>
      </w:numPr>
      <w:spacing w:before="360" w:after="240"/>
      <w:outlineLvl w:val="2"/>
    </w:pPr>
    <w:rPr>
      <w:rFonts w:eastAsiaTheme="majorEastAsia" w:cstheme="majorBidi"/>
      <w:b/>
      <w:color w:val="005EA5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235C50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7450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7450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7450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7450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7450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91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911C3"/>
  </w:style>
  <w:style w:type="paragraph" w:styleId="Pta">
    <w:name w:val="footer"/>
    <w:basedOn w:val="Normlny"/>
    <w:link w:val="PtaChar"/>
    <w:uiPriority w:val="99"/>
    <w:unhideWhenUsed/>
    <w:rsid w:val="00891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911C3"/>
  </w:style>
  <w:style w:type="character" w:customStyle="1" w:styleId="Nadpis1Char">
    <w:name w:val="Nadpis 1 Char"/>
    <w:basedOn w:val="Predvolenpsmoodseku"/>
    <w:link w:val="Nadpis1"/>
    <w:uiPriority w:val="9"/>
    <w:rsid w:val="00D1589E"/>
    <w:rPr>
      <w:rFonts w:ascii="Source Sans Pro" w:eastAsiaTheme="majorEastAsia" w:hAnsi="Source Sans Pro" w:cstheme="majorBidi"/>
      <w:b/>
      <w:color w:val="003078"/>
      <w:sz w:val="28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821C68"/>
    <w:rPr>
      <w:rFonts w:ascii="Source Sans Pro" w:eastAsiaTheme="majorEastAsia" w:hAnsi="Source Sans Pro" w:cstheme="majorBidi"/>
      <w:b/>
      <w:color w:val="005EA5"/>
      <w:sz w:val="26"/>
      <w:szCs w:val="26"/>
    </w:rPr>
  </w:style>
  <w:style w:type="paragraph" w:styleId="Odsekzoznamu">
    <w:name w:val="List Paragraph"/>
    <w:basedOn w:val="Normlny"/>
    <w:uiPriority w:val="34"/>
    <w:qFormat/>
    <w:rsid w:val="00CE536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E52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5223"/>
    <w:rPr>
      <w:rFonts w:ascii="Segoe UI" w:hAnsi="Segoe UI" w:cs="Segoe UI"/>
      <w:sz w:val="18"/>
      <w:szCs w:val="18"/>
    </w:rPr>
  </w:style>
  <w:style w:type="paragraph" w:styleId="Popis">
    <w:name w:val="caption"/>
    <w:basedOn w:val="Normlny"/>
    <w:next w:val="Normlny"/>
    <w:link w:val="PopisChar"/>
    <w:uiPriority w:val="35"/>
    <w:unhideWhenUsed/>
    <w:qFormat/>
    <w:rsid w:val="002B59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003FB4"/>
    <w:rPr>
      <w:color w:val="0000FF"/>
      <w:u w:val="single"/>
    </w:rPr>
  </w:style>
  <w:style w:type="paragraph" w:styleId="Hlavikaobsahu">
    <w:name w:val="TOC Heading"/>
    <w:basedOn w:val="Nadpis1"/>
    <w:next w:val="Normlny"/>
    <w:uiPriority w:val="39"/>
    <w:unhideWhenUsed/>
    <w:qFormat/>
    <w:rsid w:val="009E275C"/>
    <w:pPr>
      <w:numPr>
        <w:numId w:val="0"/>
      </w:numPr>
      <w:spacing w:before="240" w:after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B77B6B"/>
    <w:pPr>
      <w:tabs>
        <w:tab w:val="left" w:pos="440"/>
        <w:tab w:val="right" w:leader="dot" w:pos="9060"/>
      </w:tabs>
      <w:spacing w:after="120"/>
    </w:pPr>
  </w:style>
  <w:style w:type="table" w:styleId="Mriekatabuky">
    <w:name w:val="Table Grid"/>
    <w:basedOn w:val="Normlnatabuka"/>
    <w:uiPriority w:val="39"/>
    <w:rsid w:val="00CA3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AC4309"/>
    <w:pPr>
      <w:spacing w:before="600" w:after="480" w:line="240" w:lineRule="auto"/>
      <w:jc w:val="center"/>
    </w:pPr>
    <w:rPr>
      <w:rFonts w:eastAsiaTheme="majorEastAsia" w:cstheme="majorBidi"/>
      <w:b/>
      <w:color w:val="003078"/>
      <w:spacing w:val="-10"/>
      <w:kern w:val="28"/>
      <w:sz w:val="32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AC4309"/>
    <w:rPr>
      <w:rFonts w:ascii="Source Sans Pro" w:eastAsiaTheme="majorEastAsia" w:hAnsi="Source Sans Pro" w:cstheme="majorBidi"/>
      <w:b/>
      <w:color w:val="003078"/>
      <w:spacing w:val="-10"/>
      <w:kern w:val="28"/>
      <w:sz w:val="32"/>
      <w:szCs w:val="56"/>
    </w:rPr>
  </w:style>
  <w:style w:type="character" w:customStyle="1" w:styleId="Nadpis3Char">
    <w:name w:val="Nadpis 3 Char"/>
    <w:basedOn w:val="Predvolenpsmoodseku"/>
    <w:link w:val="Nadpis3"/>
    <w:uiPriority w:val="9"/>
    <w:rsid w:val="003C4A58"/>
    <w:rPr>
      <w:rFonts w:ascii="Source Sans Pro" w:eastAsiaTheme="majorEastAsia" w:hAnsi="Source Sans Pro" w:cstheme="majorBidi"/>
      <w:b/>
      <w:color w:val="005EA5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rsid w:val="00235C50"/>
    <w:rPr>
      <w:rFonts w:ascii="Source Sans Pro" w:eastAsiaTheme="majorEastAsia" w:hAnsi="Source Sans Pro" w:cstheme="majorBidi"/>
      <w:b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7450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7450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7450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745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745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y"/>
    <w:next w:val="Normlny"/>
    <w:autoRedefine/>
    <w:uiPriority w:val="39"/>
    <w:unhideWhenUsed/>
    <w:rsid w:val="00B73249"/>
    <w:pPr>
      <w:tabs>
        <w:tab w:val="left" w:pos="880"/>
        <w:tab w:val="right" w:leader="dot" w:pos="9060"/>
      </w:tabs>
      <w:spacing w:after="100"/>
      <w:ind w:left="426"/>
    </w:pPr>
  </w:style>
  <w:style w:type="paragraph" w:styleId="Obsah3">
    <w:name w:val="toc 3"/>
    <w:basedOn w:val="Normlny"/>
    <w:next w:val="Normlny"/>
    <w:autoRedefine/>
    <w:uiPriority w:val="39"/>
    <w:unhideWhenUsed/>
    <w:rsid w:val="00B77B6B"/>
    <w:pPr>
      <w:tabs>
        <w:tab w:val="left" w:pos="1100"/>
        <w:tab w:val="right" w:leader="dot" w:pos="9060"/>
      </w:tabs>
      <w:spacing w:after="100"/>
      <w:ind w:left="442"/>
    </w:pPr>
  </w:style>
  <w:style w:type="character" w:styleId="Jemnzvraznenie">
    <w:name w:val="Subtle Emphasis"/>
    <w:basedOn w:val="Predvolenpsmoodseku"/>
    <w:uiPriority w:val="19"/>
    <w:qFormat/>
    <w:rsid w:val="0078713E"/>
    <w:rPr>
      <w:i/>
      <w:iCs/>
      <w:color w:val="7F7F7F" w:themeColor="text1" w:themeTint="80"/>
    </w:rPr>
  </w:style>
  <w:style w:type="paragraph" w:styleId="Revzia">
    <w:name w:val="Revision"/>
    <w:hidden/>
    <w:uiPriority w:val="99"/>
    <w:semiHidden/>
    <w:rsid w:val="0014347F"/>
    <w:pPr>
      <w:spacing w:after="0" w:line="240" w:lineRule="auto"/>
      <w:jc w:val="left"/>
    </w:pPr>
    <w:rPr>
      <w:rFonts w:ascii="Source Sans Pro" w:hAnsi="Source Sans Pro"/>
    </w:rPr>
  </w:style>
  <w:style w:type="character" w:styleId="Odkaznakomentr">
    <w:name w:val="annotation reference"/>
    <w:basedOn w:val="Predvolenpsmoodseku"/>
    <w:uiPriority w:val="99"/>
    <w:semiHidden/>
    <w:unhideWhenUsed/>
    <w:rsid w:val="00357DC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57DC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57DCC"/>
    <w:rPr>
      <w:rFonts w:ascii="Source Sans Pro" w:hAnsi="Source Sans Pro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57DC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57DCC"/>
    <w:rPr>
      <w:rFonts w:ascii="Source Sans Pro" w:hAnsi="Source Sans Pro"/>
      <w:b/>
      <w:bCs/>
      <w:sz w:val="20"/>
      <w:szCs w:val="20"/>
    </w:rPr>
  </w:style>
  <w:style w:type="paragraph" w:styleId="Zoznamobrzkov">
    <w:name w:val="table of figures"/>
    <w:basedOn w:val="Normlny"/>
    <w:next w:val="Normlny"/>
    <w:uiPriority w:val="99"/>
    <w:unhideWhenUsed/>
    <w:rsid w:val="00342F75"/>
    <w:pPr>
      <w:spacing w:after="0"/>
    </w:pPr>
  </w:style>
  <w:style w:type="paragraph" w:customStyle="1" w:styleId="Popisobr">
    <w:name w:val="Popis obr"/>
    <w:next w:val="Normlny"/>
    <w:link w:val="PopisobrChar"/>
    <w:qFormat/>
    <w:rsid w:val="00CE3AD0"/>
    <w:pPr>
      <w:tabs>
        <w:tab w:val="left" w:pos="4820"/>
      </w:tabs>
      <w:spacing w:after="120"/>
    </w:pPr>
    <w:rPr>
      <w:rFonts w:ascii="Source Sans Pro" w:hAnsi="Source Sans Pro"/>
      <w:i/>
      <w:iCs/>
      <w:color w:val="595959" w:themeColor="text1" w:themeTint="A6"/>
      <w:sz w:val="19"/>
      <w:szCs w:val="18"/>
    </w:rPr>
  </w:style>
  <w:style w:type="paragraph" w:styleId="Bezriadkovania">
    <w:name w:val="No Spacing"/>
    <w:uiPriority w:val="1"/>
    <w:qFormat/>
    <w:rsid w:val="0039594F"/>
    <w:pPr>
      <w:spacing w:after="0" w:line="240" w:lineRule="auto"/>
    </w:pPr>
    <w:rPr>
      <w:rFonts w:ascii="Source Sans Pro" w:hAnsi="Source Sans Pro"/>
    </w:rPr>
  </w:style>
  <w:style w:type="character" w:customStyle="1" w:styleId="PopisChar">
    <w:name w:val="Popis Char"/>
    <w:basedOn w:val="Predvolenpsmoodseku"/>
    <w:link w:val="Popis"/>
    <w:uiPriority w:val="35"/>
    <w:rsid w:val="0078713E"/>
    <w:rPr>
      <w:rFonts w:ascii="Source Sans Pro" w:hAnsi="Source Sans Pro"/>
      <w:i/>
      <w:iCs/>
      <w:color w:val="44546A" w:themeColor="text2"/>
      <w:sz w:val="18"/>
      <w:szCs w:val="18"/>
    </w:rPr>
  </w:style>
  <w:style w:type="character" w:customStyle="1" w:styleId="PopisobrChar">
    <w:name w:val="Popis obr Char"/>
    <w:basedOn w:val="PopisChar"/>
    <w:link w:val="Popisobr"/>
    <w:rsid w:val="00CE3AD0"/>
    <w:rPr>
      <w:rFonts w:ascii="Source Sans Pro" w:hAnsi="Source Sans Pro"/>
      <w:i/>
      <w:iCs/>
      <w:color w:val="595959" w:themeColor="text1" w:themeTint="A6"/>
      <w:sz w:val="19"/>
      <w:szCs w:val="1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030D3"/>
    <w:rPr>
      <w:color w:val="954F72" w:themeColor="followedHyperlink"/>
      <w:u w:val="single"/>
    </w:rPr>
  </w:style>
  <w:style w:type="character" w:styleId="Odkaznapoznmkupodiarou">
    <w:name w:val="footnote reference"/>
    <w:uiPriority w:val="99"/>
    <w:unhideWhenUsed/>
    <w:rsid w:val="000C6D7D"/>
    <w:rPr>
      <w:vertAlign w:val="superscript"/>
    </w:rPr>
  </w:style>
  <w:style w:type="character" w:styleId="Siln">
    <w:name w:val="Strong"/>
    <w:basedOn w:val="Predvolenpsmoodseku"/>
    <w:uiPriority w:val="22"/>
    <w:qFormat/>
    <w:rsid w:val="00601505"/>
    <w:rPr>
      <w:b/>
      <w:bCs/>
    </w:rPr>
  </w:style>
  <w:style w:type="character" w:styleId="Zstupntext">
    <w:name w:val="Placeholder Text"/>
    <w:basedOn w:val="Predvolenpsmoodseku"/>
    <w:uiPriority w:val="99"/>
    <w:semiHidden/>
    <w:rsid w:val="001206A8"/>
    <w:rPr>
      <w:color w:val="808080"/>
    </w:rPr>
  </w:style>
  <w:style w:type="paragraph" w:customStyle="1" w:styleId="paragraph">
    <w:name w:val="paragraph"/>
    <w:basedOn w:val="Normlny"/>
    <w:rsid w:val="004D243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4D243F"/>
  </w:style>
  <w:style w:type="character" w:customStyle="1" w:styleId="eop">
    <w:name w:val="eop"/>
    <w:basedOn w:val="Predvolenpsmoodseku"/>
    <w:rsid w:val="004D243F"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3B33B7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3B33B7"/>
    <w:rPr>
      <w:rFonts w:ascii="Source Sans Pro" w:hAnsi="Source Sans Pro"/>
      <w:sz w:val="20"/>
      <w:szCs w:val="20"/>
    </w:rPr>
  </w:style>
  <w:style w:type="paragraph" w:customStyle="1" w:styleId="msonormal0">
    <w:name w:val="msonormal"/>
    <w:basedOn w:val="Normlny"/>
    <w:rsid w:val="008441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0">
    <w:name w:val="xl70"/>
    <w:basedOn w:val="Normlny"/>
    <w:rsid w:val="00844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078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FFFF"/>
      <w:sz w:val="24"/>
      <w:szCs w:val="24"/>
      <w:lang w:eastAsia="sk-SK"/>
    </w:rPr>
  </w:style>
  <w:style w:type="paragraph" w:customStyle="1" w:styleId="xl71">
    <w:name w:val="xl71"/>
    <w:basedOn w:val="Normlny"/>
    <w:rsid w:val="00844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5B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2F2F2"/>
      <w:sz w:val="24"/>
      <w:szCs w:val="24"/>
      <w:lang w:eastAsia="sk-SK"/>
    </w:rPr>
  </w:style>
  <w:style w:type="paragraph" w:customStyle="1" w:styleId="xl72">
    <w:name w:val="xl72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73">
    <w:name w:val="xl73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4">
    <w:name w:val="xl74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75">
    <w:name w:val="xl75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6">
    <w:name w:val="xl76"/>
    <w:basedOn w:val="Normlny"/>
    <w:rsid w:val="00844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5B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2F2F2"/>
      <w:sz w:val="24"/>
      <w:szCs w:val="24"/>
      <w:lang w:eastAsia="sk-SK"/>
    </w:rPr>
  </w:style>
  <w:style w:type="paragraph" w:customStyle="1" w:styleId="xl77">
    <w:name w:val="xl77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8">
    <w:name w:val="xl78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9">
    <w:name w:val="xl79"/>
    <w:basedOn w:val="Normlny"/>
    <w:rsid w:val="0084417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0">
    <w:name w:val="xl80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81">
    <w:name w:val="xl81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82">
    <w:name w:val="xl82"/>
    <w:basedOn w:val="Normlny"/>
    <w:rsid w:val="00844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078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2F2F2"/>
      <w:sz w:val="24"/>
      <w:szCs w:val="24"/>
      <w:lang w:eastAsia="sk-SK"/>
    </w:rPr>
  </w:style>
  <w:style w:type="paragraph" w:customStyle="1" w:styleId="xl83">
    <w:name w:val="xl83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84">
    <w:name w:val="xl84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85">
    <w:name w:val="xl85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6">
    <w:name w:val="xl86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7">
    <w:name w:val="xl87"/>
    <w:basedOn w:val="Normlny"/>
    <w:rsid w:val="00844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2F2F2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61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21641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3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21639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0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542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69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49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36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35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icnad\Desktop\SRA_word_sablona.dotx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7BBE2DE9A5E74E814FF3E5463BF0D6" ma:contentTypeVersion="9" ma:contentTypeDescription="Umožňuje vytvoriť nový dokument." ma:contentTypeScope="" ma:versionID="16404e00e0b1fc3b5e607f8d41b029b1">
  <xsd:schema xmlns:xsd="http://www.w3.org/2001/XMLSchema" xmlns:xs="http://www.w3.org/2001/XMLSchema" xmlns:p="http://schemas.microsoft.com/office/2006/metadata/properties" xmlns:ns2="edc73f9c-70d1-469b-b150-495011438330" targetNamespace="http://schemas.microsoft.com/office/2006/metadata/properties" ma:root="true" ma:fieldsID="cc83c4b2aac343a6c8ca6f0949faf8eb" ns2:_="">
    <xsd:import namespace="edc73f9c-70d1-469b-b150-4950114383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73f9c-70d1-469b-b150-4950114383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5C21B-5131-4CC3-BD79-37E929587D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4F3932-84D6-4C30-83B7-538CD033F7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73f9c-70d1-469b-b150-4950114383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B6780C-7F98-43A1-83DE-B8C4BC1982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3B1894-FFDD-4C8A-996B-E8EAE367F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SRA_word_sablona.dotx</Template>
  <TotalTime>3</TotalTime>
  <Pages>25</Pages>
  <Words>5022</Words>
  <Characters>28629</Characters>
  <Application>Microsoft Office Word</Application>
  <DocSecurity>0</DocSecurity>
  <Lines>238</Lines>
  <Paragraphs>67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MZ SR</Company>
  <LinksUpToDate>false</LinksUpToDate>
  <CharactersWithSpaces>33584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Uličná Dáša</dc:creator>
  <cp:keywords/>
  <dc:description/>
  <cp:lastModifiedBy>Uličná Daša</cp:lastModifiedBy>
  <cp:revision>4</cp:revision>
  <cp:lastPrinted>2021-04-06T13:29:00Z</cp:lastPrinted>
  <dcterms:created xsi:type="dcterms:W3CDTF">2021-09-10T08:02:00Z</dcterms:created>
  <dcterms:modified xsi:type="dcterms:W3CDTF">2021-09-10T08:05:00Z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0x010100107BBE2DE9A5E74E814FF3E5463BF0D6</vt:lpwstr>
  </property>
</Properties>
</file>